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5805" w14:textId="147E9E55" w:rsidR="00057475" w:rsidRPr="00BA0A77" w:rsidRDefault="00414435" w:rsidP="000562A5">
      <w:pPr>
        <w:pStyle w:val="Title"/>
        <w:spacing w:before="0"/>
        <w:rPr>
          <w:rFonts w:ascii="Trebuchet MS" w:hAnsi="Trebuchet MS"/>
          <w:color w:val="auto"/>
          <w:sz w:val="2"/>
        </w:rPr>
      </w:pPr>
      <w:r>
        <w:rPr>
          <w:rFonts w:ascii="Trebuchet MS" w:hAnsi="Trebuchet MS"/>
          <w:color w:val="auto"/>
          <w:sz w:val="2"/>
        </w:rPr>
        <w:t xml:space="preserve"> </w:t>
      </w:r>
    </w:p>
    <w:p w14:paraId="128F696C" w14:textId="0BC9FC67" w:rsidR="002B3A22" w:rsidRPr="005F3199" w:rsidRDefault="005F54C1" w:rsidP="009D5C27">
      <w:pPr>
        <w:pStyle w:val="Title"/>
        <w:spacing w:before="0"/>
        <w:jc w:val="center"/>
        <w:rPr>
          <w:rFonts w:ascii="Aptos" w:hAnsi="Aptos"/>
          <w:color w:val="auto"/>
          <w:sz w:val="40"/>
        </w:rPr>
      </w:pPr>
      <w:r w:rsidRPr="005F3199">
        <w:rPr>
          <w:rFonts w:ascii="Aptos" w:hAnsi="Aptos"/>
          <w:color w:val="auto"/>
          <w:sz w:val="40"/>
        </w:rPr>
        <w:t>Reporting a</w:t>
      </w:r>
      <w:r w:rsidR="004F5798" w:rsidRPr="005F3199">
        <w:rPr>
          <w:rFonts w:ascii="Aptos" w:hAnsi="Aptos"/>
          <w:color w:val="auto"/>
          <w:sz w:val="40"/>
        </w:rPr>
        <w:t xml:space="preserve"> safeguarding concern</w:t>
      </w:r>
      <w:r w:rsidR="00077585" w:rsidRPr="005F3199">
        <w:rPr>
          <w:rFonts w:ascii="Aptos" w:hAnsi="Aptos"/>
          <w:color w:val="auto"/>
          <w:sz w:val="40"/>
        </w:rPr>
        <w:t xml:space="preserve"> OR ALLEGATION</w:t>
      </w:r>
    </w:p>
    <w:p w14:paraId="26592361" w14:textId="4A7DEEE4" w:rsidR="00077585" w:rsidRPr="005F3199" w:rsidRDefault="00077585" w:rsidP="00077585">
      <w:pPr>
        <w:spacing w:before="0" w:after="0"/>
        <w:rPr>
          <w:rFonts w:ascii="Aptos" w:hAnsi="Aptos"/>
          <w:b/>
          <w:bCs/>
          <w:sz w:val="18"/>
          <w:szCs w:val="18"/>
        </w:rPr>
      </w:pPr>
      <w:r w:rsidRPr="005F3199">
        <w:rPr>
          <w:rFonts w:ascii="Aptos" w:hAnsi="Aptos"/>
          <w:sz w:val="18"/>
          <w:szCs w:val="18"/>
        </w:rPr>
        <w:t xml:space="preserve">This form should be completed and submitted within 24 hours, EITHER online or emailed to </w:t>
      </w:r>
      <w:hyperlink r:id="rId11" w:history="1">
        <w:r w:rsidRPr="005F3199">
          <w:rPr>
            <w:rStyle w:val="Hyperlink"/>
            <w:rFonts w:ascii="Aptos" w:hAnsi="Aptos"/>
            <w:sz w:val="18"/>
            <w:szCs w:val="18"/>
          </w:rPr>
          <w:t>Safeguarding@boys-brigade.org.uk</w:t>
        </w:r>
      </w:hyperlink>
      <w:r w:rsidRPr="005F3199">
        <w:rPr>
          <w:rFonts w:ascii="Aptos" w:hAnsi="Aptos"/>
          <w:sz w:val="18"/>
          <w:szCs w:val="18"/>
        </w:rPr>
        <w:t xml:space="preserve">.  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523"/>
        <w:gridCol w:w="5559"/>
      </w:tblGrid>
      <w:tr w:rsidR="001F750D" w:rsidRPr="005F3199" w14:paraId="5F2A16FF" w14:textId="77777777" w:rsidTr="006C521A">
        <w:trPr>
          <w:trHeight w:val="296"/>
        </w:trPr>
        <w:tc>
          <w:tcPr>
            <w:tcW w:w="2492" w:type="pct"/>
            <w:shd w:val="clear" w:color="auto" w:fill="8EAADB"/>
          </w:tcPr>
          <w:p w14:paraId="22CC1127" w14:textId="63BFF09C" w:rsidR="001F750D" w:rsidRPr="005F3199" w:rsidRDefault="001F750D" w:rsidP="00784EBB">
            <w:pPr>
              <w:spacing w:before="0" w:after="0" w:line="240" w:lineRule="auto"/>
              <w:rPr>
                <w:rFonts w:ascii="Aptos" w:hAnsi="Aptos"/>
              </w:rPr>
            </w:pPr>
            <w:r w:rsidRPr="005F3199">
              <w:rPr>
                <w:rFonts w:ascii="Aptos" w:hAnsi="Aptos"/>
                <w:b/>
              </w:rPr>
              <w:t xml:space="preserve">Date </w:t>
            </w:r>
            <w:r w:rsidR="007C4608" w:rsidRPr="005F3199">
              <w:rPr>
                <w:rFonts w:ascii="Aptos" w:hAnsi="Aptos"/>
                <w:b/>
              </w:rPr>
              <w:t xml:space="preserve">of </w:t>
            </w:r>
            <w:r w:rsidRPr="005F3199">
              <w:rPr>
                <w:rFonts w:ascii="Aptos" w:hAnsi="Aptos"/>
                <w:b/>
              </w:rPr>
              <w:t>Incident</w:t>
            </w:r>
            <w:r w:rsidR="00EE6846" w:rsidRPr="005F3199">
              <w:rPr>
                <w:rFonts w:ascii="Aptos" w:hAnsi="Aptos"/>
              </w:rPr>
              <w:t>:</w:t>
            </w:r>
          </w:p>
        </w:tc>
        <w:tc>
          <w:tcPr>
            <w:tcW w:w="2508" w:type="pct"/>
            <w:shd w:val="clear" w:color="auto" w:fill="8EAADB"/>
          </w:tcPr>
          <w:p w14:paraId="09BAD27F" w14:textId="3E675DF7" w:rsidR="001F750D" w:rsidRPr="005F3199" w:rsidRDefault="006A4CE9" w:rsidP="00F40B62">
            <w:pPr>
              <w:spacing w:before="0" w:after="0" w:line="240" w:lineRule="auto"/>
              <w:rPr>
                <w:rFonts w:ascii="Aptos" w:hAnsi="Aptos"/>
              </w:rPr>
            </w:pPr>
            <w:r w:rsidRPr="005F3199">
              <w:rPr>
                <w:rFonts w:ascii="Aptos" w:hAnsi="Aptos"/>
                <w:b/>
                <w:bCs/>
              </w:rPr>
              <w:t xml:space="preserve">Name of </w:t>
            </w:r>
            <w:r w:rsidR="009949DC">
              <w:rPr>
                <w:rFonts w:ascii="Aptos" w:hAnsi="Aptos"/>
                <w:b/>
                <w:bCs/>
              </w:rPr>
              <w:t>Team</w:t>
            </w:r>
            <w:r w:rsidRPr="005F3199">
              <w:rPr>
                <w:rFonts w:ascii="Aptos" w:hAnsi="Aptos"/>
                <w:b/>
                <w:bCs/>
              </w:rPr>
              <w:t>:</w:t>
            </w:r>
          </w:p>
        </w:tc>
      </w:tr>
    </w:tbl>
    <w:p w14:paraId="75CB1C59" w14:textId="77777777" w:rsidR="007569E2" w:rsidRPr="005F3199" w:rsidRDefault="007569E2" w:rsidP="000562A5">
      <w:pPr>
        <w:spacing w:before="0" w:after="0"/>
        <w:rPr>
          <w:rFonts w:ascii="Aptos" w:hAnsi="Apto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551"/>
        <w:gridCol w:w="5551"/>
      </w:tblGrid>
      <w:tr w:rsidR="00954A3C" w:rsidRPr="005F3199" w14:paraId="7DA6B20D" w14:textId="77777777" w:rsidTr="002A7A63">
        <w:trPr>
          <w:trHeight w:val="200"/>
        </w:trPr>
        <w:tc>
          <w:tcPr>
            <w:tcW w:w="2500" w:type="pct"/>
            <w:shd w:val="clear" w:color="auto" w:fill="8EAADB"/>
          </w:tcPr>
          <w:p w14:paraId="0C0B7F8A" w14:textId="2E410E15" w:rsidR="00954A3C" w:rsidRPr="005F3199" w:rsidRDefault="002A7A63" w:rsidP="002A7A63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PERSON COMPLETING THE FORM</w:t>
            </w:r>
            <w:r w:rsidR="003C313D" w:rsidRPr="005F3199">
              <w:rPr>
                <w:rFonts w:ascii="Aptos" w:hAnsi="Aptos"/>
              </w:rPr>
              <w:t xml:space="preserve"> </w:t>
            </w:r>
          </w:p>
        </w:tc>
        <w:tc>
          <w:tcPr>
            <w:tcW w:w="2500" w:type="pct"/>
            <w:shd w:val="clear" w:color="auto" w:fill="8EAADB"/>
          </w:tcPr>
          <w:p w14:paraId="207683B0" w14:textId="34C2DC45" w:rsidR="00331266" w:rsidRPr="005F3199" w:rsidRDefault="00331266" w:rsidP="002A7A63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 </w:t>
            </w:r>
            <w:r w:rsidR="002A7A63" w:rsidRPr="005F3199">
              <w:rPr>
                <w:rFonts w:ascii="Aptos" w:hAnsi="Aptos"/>
              </w:rPr>
              <w:t xml:space="preserve">PERSON WHO RAISED THE CONCERN IF DIFFERENT </w:t>
            </w:r>
          </w:p>
        </w:tc>
      </w:tr>
      <w:tr w:rsidR="00E63DD9" w:rsidRPr="005F3199" w14:paraId="35129BA1" w14:textId="77777777" w:rsidTr="003C313D">
        <w:trPr>
          <w:trHeight w:val="200"/>
        </w:trPr>
        <w:tc>
          <w:tcPr>
            <w:tcW w:w="2500" w:type="pct"/>
          </w:tcPr>
          <w:p w14:paraId="1ADEA37D" w14:textId="6AEAF368" w:rsidR="00E63DD9" w:rsidRPr="005F3199" w:rsidRDefault="003C313D" w:rsidP="0096676E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Name</w:t>
            </w:r>
            <w:r w:rsidR="002A7A63" w:rsidRPr="005F3199">
              <w:rPr>
                <w:rFonts w:ascii="Aptos" w:hAnsi="Aptos"/>
              </w:rPr>
              <w:t>:</w:t>
            </w:r>
          </w:p>
        </w:tc>
        <w:tc>
          <w:tcPr>
            <w:tcW w:w="2500" w:type="pct"/>
          </w:tcPr>
          <w:p w14:paraId="6A32AC8D" w14:textId="08F355E3" w:rsidR="003E5655" w:rsidRPr="005F3199" w:rsidRDefault="00994177" w:rsidP="003E5655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Name</w:t>
            </w:r>
            <w:r w:rsidR="00E63DD9" w:rsidRPr="005F3199">
              <w:rPr>
                <w:rFonts w:ascii="Aptos" w:hAnsi="Aptos"/>
              </w:rPr>
              <w:t>:</w:t>
            </w:r>
          </w:p>
        </w:tc>
      </w:tr>
      <w:tr w:rsidR="002A7A63" w:rsidRPr="005F3199" w14:paraId="3D4DC0D1" w14:textId="77777777" w:rsidTr="003C313D">
        <w:trPr>
          <w:trHeight w:val="200"/>
        </w:trPr>
        <w:tc>
          <w:tcPr>
            <w:tcW w:w="2500" w:type="pct"/>
          </w:tcPr>
          <w:p w14:paraId="3D96BC9C" w14:textId="73241792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Contact Number</w:t>
            </w:r>
            <w:r w:rsidR="003C3149" w:rsidRPr="005F3199">
              <w:rPr>
                <w:rFonts w:ascii="Aptos" w:hAnsi="Aptos"/>
              </w:rPr>
              <w:t>:</w:t>
            </w:r>
          </w:p>
        </w:tc>
        <w:tc>
          <w:tcPr>
            <w:tcW w:w="2500" w:type="pct"/>
          </w:tcPr>
          <w:p w14:paraId="5ACE743A" w14:textId="4443076C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Contact Number:</w:t>
            </w:r>
          </w:p>
        </w:tc>
      </w:tr>
      <w:tr w:rsidR="002A7A63" w:rsidRPr="005F3199" w14:paraId="14CEE07E" w14:textId="77777777" w:rsidTr="003C313D">
        <w:trPr>
          <w:trHeight w:val="200"/>
        </w:trPr>
        <w:tc>
          <w:tcPr>
            <w:tcW w:w="2500" w:type="pct"/>
          </w:tcPr>
          <w:p w14:paraId="2BBB6EDD" w14:textId="6E436BA5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Email: </w:t>
            </w:r>
          </w:p>
        </w:tc>
        <w:tc>
          <w:tcPr>
            <w:tcW w:w="2500" w:type="pct"/>
          </w:tcPr>
          <w:p w14:paraId="5098E67B" w14:textId="5A808EFA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Email: </w:t>
            </w:r>
          </w:p>
        </w:tc>
      </w:tr>
      <w:tr w:rsidR="002A7A63" w:rsidRPr="005F3199" w14:paraId="5A96B738" w14:textId="77777777" w:rsidTr="003C313D">
        <w:trPr>
          <w:trHeight w:val="200"/>
        </w:trPr>
        <w:tc>
          <w:tcPr>
            <w:tcW w:w="2500" w:type="pct"/>
          </w:tcPr>
          <w:p w14:paraId="145AC8D6" w14:textId="2B85794D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Address: </w:t>
            </w:r>
          </w:p>
        </w:tc>
        <w:tc>
          <w:tcPr>
            <w:tcW w:w="2500" w:type="pct"/>
          </w:tcPr>
          <w:p w14:paraId="46FEED18" w14:textId="1D235DD0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Address</w:t>
            </w:r>
            <w:r w:rsidR="001F1735" w:rsidRPr="005F3199">
              <w:rPr>
                <w:rFonts w:ascii="Aptos" w:hAnsi="Aptos"/>
              </w:rPr>
              <w:t>:</w:t>
            </w:r>
          </w:p>
          <w:p w14:paraId="287BEF5D" w14:textId="77777777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</w:p>
          <w:p w14:paraId="79D77B00" w14:textId="6C6A0CFC" w:rsidR="002A7A63" w:rsidRPr="005F3199" w:rsidRDefault="002A7A63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</w:p>
        </w:tc>
      </w:tr>
      <w:tr w:rsidR="00994177" w:rsidRPr="005F3199" w14:paraId="2F5E1BC9" w14:textId="77777777" w:rsidTr="003C313D">
        <w:trPr>
          <w:trHeight w:val="200"/>
        </w:trPr>
        <w:tc>
          <w:tcPr>
            <w:tcW w:w="2500" w:type="pct"/>
          </w:tcPr>
          <w:p w14:paraId="2A499626" w14:textId="77777777" w:rsidR="00994177" w:rsidRPr="005F3199" w:rsidRDefault="00994177" w:rsidP="00994177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Role/ Position: </w:t>
            </w:r>
          </w:p>
          <w:p w14:paraId="64095D2C" w14:textId="77777777" w:rsidR="00994177" w:rsidRPr="005F3199" w:rsidRDefault="00994177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</w:p>
        </w:tc>
        <w:tc>
          <w:tcPr>
            <w:tcW w:w="2500" w:type="pct"/>
          </w:tcPr>
          <w:p w14:paraId="34275036" w14:textId="77777777" w:rsidR="00994177" w:rsidRPr="005F3199" w:rsidRDefault="00994177" w:rsidP="00994177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Role/ Position: </w:t>
            </w:r>
          </w:p>
          <w:p w14:paraId="56485127" w14:textId="77777777" w:rsidR="00994177" w:rsidRPr="005F3199" w:rsidRDefault="00994177" w:rsidP="002A7A63">
            <w:pPr>
              <w:pStyle w:val="NoSpacing"/>
              <w:tabs>
                <w:tab w:val="left" w:pos="4410"/>
              </w:tabs>
              <w:rPr>
                <w:rFonts w:ascii="Aptos" w:hAnsi="Aptos"/>
              </w:rPr>
            </w:pPr>
          </w:p>
        </w:tc>
      </w:tr>
      <w:tr w:rsidR="002A7A63" w:rsidRPr="005F3199" w14:paraId="7E64B314" w14:textId="77777777" w:rsidTr="0096676E">
        <w:trPr>
          <w:trHeight w:val="200"/>
        </w:trPr>
        <w:tc>
          <w:tcPr>
            <w:tcW w:w="5000" w:type="pct"/>
            <w:gridSpan w:val="2"/>
          </w:tcPr>
          <w:p w14:paraId="25E93360" w14:textId="70C80E79" w:rsidR="002A7A63" w:rsidRPr="005F3199" w:rsidRDefault="001F1735" w:rsidP="002A7A63">
            <w:pPr>
              <w:pStyle w:val="NoSpacing"/>
              <w:rPr>
                <w:rFonts w:ascii="Aptos" w:hAnsi="Aptos"/>
                <w:sz w:val="16"/>
                <w:szCs w:val="16"/>
              </w:rPr>
            </w:pPr>
            <w:r w:rsidRPr="005F3199">
              <w:rPr>
                <w:rFonts w:ascii="Aptos" w:hAnsi="Aptos"/>
                <w:sz w:val="16"/>
                <w:szCs w:val="16"/>
              </w:rPr>
              <w:t>E.g.</w:t>
            </w:r>
            <w:r w:rsidR="00994177" w:rsidRPr="005F3199">
              <w:rPr>
                <w:rFonts w:ascii="Aptos" w:hAnsi="Aptos"/>
                <w:sz w:val="16"/>
                <w:szCs w:val="16"/>
              </w:rPr>
              <w:t xml:space="preserve"> </w:t>
            </w:r>
            <w:r w:rsidR="002A7A63" w:rsidRPr="005F3199">
              <w:rPr>
                <w:rFonts w:ascii="Aptos" w:hAnsi="Aptos"/>
                <w:sz w:val="16"/>
                <w:szCs w:val="16"/>
              </w:rPr>
              <w:t xml:space="preserve">Staff/Volunteer/Parent/Member of the Public/Police/Social Services/Other   </w:t>
            </w:r>
          </w:p>
        </w:tc>
      </w:tr>
    </w:tbl>
    <w:p w14:paraId="7836F1DC" w14:textId="19D7F48C" w:rsidR="00E63DD9" w:rsidRPr="005F3199" w:rsidRDefault="00E63DD9" w:rsidP="000562A5">
      <w:pPr>
        <w:spacing w:before="0" w:after="0"/>
        <w:rPr>
          <w:rFonts w:ascii="Aptos" w:hAnsi="Aptos"/>
          <w:sz w:val="22"/>
          <w:szCs w:val="22"/>
        </w:rPr>
      </w:pPr>
    </w:p>
    <w:p w14:paraId="0CCD54D0" w14:textId="45E03E3A" w:rsidR="005B34A8" w:rsidRPr="005F3199" w:rsidRDefault="005B34A8" w:rsidP="000562A5">
      <w:pPr>
        <w:spacing w:before="0" w:after="0"/>
        <w:rPr>
          <w:rFonts w:ascii="Aptos" w:hAnsi="Aptos"/>
          <w:sz w:val="18"/>
          <w:szCs w:val="18"/>
        </w:rPr>
      </w:pPr>
      <w:r w:rsidRPr="005F3199">
        <w:rPr>
          <w:rFonts w:ascii="Aptos" w:hAnsi="Aptos"/>
          <w:sz w:val="18"/>
          <w:szCs w:val="18"/>
        </w:rPr>
        <w:t xml:space="preserve">You may not know </w:t>
      </w:r>
      <w:proofErr w:type="gramStart"/>
      <w:r w:rsidRPr="005F3199">
        <w:rPr>
          <w:rFonts w:ascii="Aptos" w:hAnsi="Aptos"/>
          <w:sz w:val="18"/>
          <w:szCs w:val="18"/>
        </w:rPr>
        <w:t>all of</w:t>
      </w:r>
      <w:proofErr w:type="gramEnd"/>
      <w:r w:rsidRPr="005F3199">
        <w:rPr>
          <w:rFonts w:ascii="Aptos" w:hAnsi="Aptos"/>
          <w:sz w:val="18"/>
          <w:szCs w:val="18"/>
        </w:rPr>
        <w:t xml:space="preserve"> the details requested on this form. Do not delay reporting the concern, waiting for </w:t>
      </w:r>
      <w:r w:rsidR="00AB1C0C" w:rsidRPr="005F3199">
        <w:rPr>
          <w:rFonts w:ascii="Aptos" w:hAnsi="Aptos"/>
          <w:sz w:val="18"/>
          <w:szCs w:val="18"/>
        </w:rPr>
        <w:t>further information</w:t>
      </w:r>
      <w:r w:rsidRPr="005F3199">
        <w:rPr>
          <w:rFonts w:ascii="Aptos" w:hAnsi="Aptos"/>
          <w:sz w:val="18"/>
          <w:szCs w:val="18"/>
        </w:rPr>
        <w:t xml:space="preserve">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97"/>
        <w:gridCol w:w="3335"/>
        <w:gridCol w:w="3770"/>
      </w:tblGrid>
      <w:tr w:rsidR="00376B0D" w:rsidRPr="005F3199" w14:paraId="0EB3793D" w14:textId="77777777" w:rsidTr="00331266">
        <w:trPr>
          <w:trHeight w:val="200"/>
        </w:trPr>
        <w:tc>
          <w:tcPr>
            <w:tcW w:w="5000" w:type="pct"/>
            <w:gridSpan w:val="3"/>
            <w:shd w:val="clear" w:color="auto" w:fill="8DB3E2"/>
          </w:tcPr>
          <w:p w14:paraId="6EE97ED4" w14:textId="622BDBB4" w:rsidR="00376B0D" w:rsidRPr="005F3199" w:rsidRDefault="006A4CE9" w:rsidP="0096676E">
            <w:pPr>
              <w:spacing w:before="0" w:after="0" w:line="240" w:lineRule="auto"/>
              <w:rPr>
                <w:rFonts w:ascii="Aptos" w:hAnsi="Aptos"/>
                <w:sz w:val="24"/>
                <w:szCs w:val="24"/>
              </w:rPr>
            </w:pPr>
            <w:r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Individual(s) </w:t>
            </w:r>
            <w:r w:rsidR="008F6BE9"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against whom </w:t>
            </w:r>
            <w:r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a </w:t>
            </w:r>
            <w:r w:rsidR="003E5655" w:rsidRPr="005F3199">
              <w:rPr>
                <w:rStyle w:val="Strong"/>
                <w:rFonts w:ascii="Aptos" w:hAnsi="Aptos"/>
                <w:sz w:val="24"/>
                <w:szCs w:val="24"/>
              </w:rPr>
              <w:t>safeguarding concern</w:t>
            </w:r>
            <w:r w:rsidR="008F6BE9"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 </w:t>
            </w:r>
            <w:r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or allegation </w:t>
            </w:r>
            <w:r w:rsidR="008F6BE9" w:rsidRPr="005F3199">
              <w:rPr>
                <w:rStyle w:val="Strong"/>
                <w:rFonts w:ascii="Aptos" w:hAnsi="Aptos"/>
                <w:sz w:val="24"/>
                <w:szCs w:val="24"/>
              </w:rPr>
              <w:t>ha</w:t>
            </w:r>
            <w:r w:rsidR="003E5655"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s </w:t>
            </w:r>
            <w:r w:rsidR="008F6BE9" w:rsidRPr="005F3199">
              <w:rPr>
                <w:rStyle w:val="Strong"/>
                <w:rFonts w:ascii="Aptos" w:hAnsi="Aptos"/>
                <w:sz w:val="24"/>
                <w:szCs w:val="24"/>
              </w:rPr>
              <w:t>been raise</w:t>
            </w:r>
            <w:r w:rsidR="00BC518E" w:rsidRPr="005F3199">
              <w:rPr>
                <w:rStyle w:val="Strong"/>
                <w:rFonts w:ascii="Aptos" w:hAnsi="Aptos"/>
                <w:sz w:val="24"/>
                <w:szCs w:val="24"/>
              </w:rPr>
              <w:t>d</w:t>
            </w:r>
          </w:p>
        </w:tc>
      </w:tr>
      <w:tr w:rsidR="006A4CE9" w:rsidRPr="005F3199" w14:paraId="6D6EE70F" w14:textId="77777777" w:rsidTr="006A4CE9">
        <w:trPr>
          <w:trHeight w:val="200"/>
        </w:trPr>
        <w:tc>
          <w:tcPr>
            <w:tcW w:w="3302" w:type="pct"/>
            <w:gridSpan w:val="2"/>
          </w:tcPr>
          <w:p w14:paraId="035CCDF5" w14:textId="5050B19F" w:rsidR="006A4CE9" w:rsidRPr="005F3199" w:rsidRDefault="006A4CE9" w:rsidP="00504A58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Name:  </w:t>
            </w:r>
          </w:p>
        </w:tc>
        <w:tc>
          <w:tcPr>
            <w:tcW w:w="1698" w:type="pct"/>
          </w:tcPr>
          <w:p w14:paraId="1A55ECEC" w14:textId="77777777" w:rsidR="006A4CE9" w:rsidRPr="005F3199" w:rsidRDefault="006A4CE9" w:rsidP="001B6A0C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DOB: </w:t>
            </w:r>
          </w:p>
        </w:tc>
      </w:tr>
      <w:tr w:rsidR="00994177" w:rsidRPr="005F3199" w14:paraId="3D8F5B83" w14:textId="77777777" w:rsidTr="0096676E">
        <w:trPr>
          <w:trHeight w:val="200"/>
        </w:trPr>
        <w:tc>
          <w:tcPr>
            <w:tcW w:w="1800" w:type="pct"/>
          </w:tcPr>
          <w:p w14:paraId="5F370450" w14:textId="02AFD6D6" w:rsidR="00994177" w:rsidRPr="005F3199" w:rsidRDefault="00994177" w:rsidP="00504A58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Email:</w:t>
            </w:r>
          </w:p>
        </w:tc>
        <w:tc>
          <w:tcPr>
            <w:tcW w:w="1502" w:type="pct"/>
          </w:tcPr>
          <w:p w14:paraId="35A6970C" w14:textId="77777777" w:rsidR="00994177" w:rsidRPr="005F3199" w:rsidRDefault="00994177" w:rsidP="00504A58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Primary Contact Number: </w:t>
            </w:r>
          </w:p>
          <w:p w14:paraId="5CAD68DF" w14:textId="26841F04" w:rsidR="00994177" w:rsidRPr="005F3199" w:rsidRDefault="00994177" w:rsidP="00504A58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  </w:t>
            </w:r>
          </w:p>
        </w:tc>
        <w:tc>
          <w:tcPr>
            <w:tcW w:w="1698" w:type="pct"/>
          </w:tcPr>
          <w:p w14:paraId="039D1DDD" w14:textId="4AA93293" w:rsidR="00994177" w:rsidRPr="005F3199" w:rsidRDefault="00994177" w:rsidP="001B6A0C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Other </w:t>
            </w:r>
            <w:r w:rsidR="006A4CE9" w:rsidRPr="005F3199">
              <w:rPr>
                <w:rFonts w:ascii="Aptos" w:hAnsi="Aptos"/>
              </w:rPr>
              <w:t xml:space="preserve">Contact </w:t>
            </w:r>
            <w:r w:rsidRPr="005F3199">
              <w:rPr>
                <w:rFonts w:ascii="Aptos" w:hAnsi="Aptos"/>
              </w:rPr>
              <w:t>Number</w:t>
            </w:r>
            <w:r w:rsidR="003C3149" w:rsidRPr="005F3199">
              <w:rPr>
                <w:rFonts w:ascii="Aptos" w:hAnsi="Aptos"/>
              </w:rPr>
              <w:t>:</w:t>
            </w:r>
          </w:p>
        </w:tc>
      </w:tr>
      <w:tr w:rsidR="00F46024" w:rsidRPr="005F3199" w14:paraId="55833EA0" w14:textId="77777777" w:rsidTr="0096676E">
        <w:trPr>
          <w:trHeight w:val="200"/>
        </w:trPr>
        <w:tc>
          <w:tcPr>
            <w:tcW w:w="5000" w:type="pct"/>
            <w:gridSpan w:val="3"/>
          </w:tcPr>
          <w:p w14:paraId="52A315AC" w14:textId="77777777" w:rsidR="00F46024" w:rsidRPr="005F3199" w:rsidRDefault="00F46024" w:rsidP="001B6A0C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Address: </w:t>
            </w:r>
          </w:p>
        </w:tc>
      </w:tr>
      <w:tr w:rsidR="00BF07D7" w:rsidRPr="005F3199" w14:paraId="6FEBD3F0" w14:textId="77777777" w:rsidTr="006A4CE9">
        <w:trPr>
          <w:trHeight w:val="200"/>
        </w:trPr>
        <w:tc>
          <w:tcPr>
            <w:tcW w:w="3302" w:type="pct"/>
            <w:gridSpan w:val="2"/>
          </w:tcPr>
          <w:p w14:paraId="6D06BF2C" w14:textId="0C409A11" w:rsidR="00BF07D7" w:rsidRPr="005F3199" w:rsidRDefault="009949DC" w:rsidP="00504A58">
            <w:pPr>
              <w:pStyle w:val="NoSpacing"/>
              <w:rPr>
                <w:rFonts w:ascii="Aptos" w:hAnsi="Aptos"/>
              </w:rPr>
            </w:pPr>
            <w:r>
              <w:rPr>
                <w:rFonts w:ascii="Aptos" w:hAnsi="Aptos"/>
              </w:rPr>
              <w:t>Organisation</w:t>
            </w:r>
            <w:r w:rsidR="00994177" w:rsidRPr="005F3199">
              <w:rPr>
                <w:rFonts w:ascii="Aptos" w:hAnsi="Aptos"/>
              </w:rPr>
              <w:t>:</w:t>
            </w:r>
            <w:r w:rsidR="00331266" w:rsidRPr="005F3199">
              <w:rPr>
                <w:rFonts w:ascii="Aptos" w:hAnsi="Aptos"/>
              </w:rPr>
              <w:t xml:space="preserve"> </w:t>
            </w:r>
          </w:p>
        </w:tc>
        <w:tc>
          <w:tcPr>
            <w:tcW w:w="1698" w:type="pct"/>
          </w:tcPr>
          <w:p w14:paraId="36E0FA37" w14:textId="6DF5AA7D" w:rsidR="00BF07D7" w:rsidRPr="005F3199" w:rsidRDefault="006A4CE9" w:rsidP="00913352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Role:</w:t>
            </w:r>
          </w:p>
        </w:tc>
      </w:tr>
    </w:tbl>
    <w:p w14:paraId="4387FF64" w14:textId="121E5B6E" w:rsidR="00376B0D" w:rsidRPr="005F3199" w:rsidRDefault="00376B0D" w:rsidP="000562A5">
      <w:pPr>
        <w:spacing w:before="0" w:after="0"/>
        <w:rPr>
          <w:rFonts w:ascii="Aptos" w:hAnsi="Apto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34"/>
        <w:gridCol w:w="1417"/>
        <w:gridCol w:w="1781"/>
        <w:gridCol w:w="3770"/>
      </w:tblGrid>
      <w:tr w:rsidR="009D5C27" w:rsidRPr="005F3199" w14:paraId="757EFDC7" w14:textId="77777777" w:rsidTr="00653B5A">
        <w:trPr>
          <w:trHeight w:val="200"/>
        </w:trPr>
        <w:tc>
          <w:tcPr>
            <w:tcW w:w="5000" w:type="pct"/>
            <w:gridSpan w:val="4"/>
            <w:shd w:val="clear" w:color="auto" w:fill="8DB3E2"/>
          </w:tcPr>
          <w:p w14:paraId="2ED326A9" w14:textId="47F2550F" w:rsidR="009D5C27" w:rsidRPr="005F3199" w:rsidRDefault="006A4CE9" w:rsidP="00653B5A">
            <w:pPr>
              <w:spacing w:before="0" w:after="0" w:line="240" w:lineRule="auto"/>
              <w:rPr>
                <w:rFonts w:ascii="Aptos" w:hAnsi="Aptos"/>
                <w:sz w:val="24"/>
                <w:szCs w:val="24"/>
              </w:rPr>
            </w:pPr>
            <w:r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Individual(s) impacted by concern/allegation </w:t>
            </w:r>
            <w:r w:rsidRPr="005F3199">
              <w:rPr>
                <w:rStyle w:val="Strong"/>
                <w:rFonts w:ascii="Aptos" w:hAnsi="Aptos"/>
                <w:b w:val="0"/>
                <w:bCs w:val="0"/>
                <w:sz w:val="24"/>
                <w:szCs w:val="24"/>
              </w:rPr>
              <w:t xml:space="preserve">(i.e. child, young person, vulnerable </w:t>
            </w:r>
            <w:proofErr w:type="gramStart"/>
            <w:r w:rsidRPr="005F3199">
              <w:rPr>
                <w:rStyle w:val="Strong"/>
                <w:rFonts w:ascii="Aptos" w:hAnsi="Aptos"/>
                <w:b w:val="0"/>
                <w:bCs w:val="0"/>
                <w:sz w:val="24"/>
                <w:szCs w:val="24"/>
              </w:rPr>
              <w:t>adult)</w:t>
            </w:r>
            <w:r w:rsidR="005B34A8"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   </w:t>
            </w:r>
            <w:proofErr w:type="gramEnd"/>
            <w:r w:rsidR="005B34A8" w:rsidRPr="005F3199">
              <w:rPr>
                <w:rStyle w:val="Strong"/>
                <w:rFonts w:ascii="Aptos" w:hAnsi="Aptos"/>
                <w:sz w:val="24"/>
                <w:szCs w:val="24"/>
              </w:rPr>
              <w:t xml:space="preserve">  </w:t>
            </w:r>
          </w:p>
        </w:tc>
      </w:tr>
      <w:tr w:rsidR="009D5C27" w:rsidRPr="005F3199" w14:paraId="2AF1293B" w14:textId="77777777" w:rsidTr="009D5C27">
        <w:trPr>
          <w:trHeight w:val="200"/>
        </w:trPr>
        <w:tc>
          <w:tcPr>
            <w:tcW w:w="1862" w:type="pct"/>
          </w:tcPr>
          <w:p w14:paraId="23DABA13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Name:  </w:t>
            </w:r>
          </w:p>
        </w:tc>
        <w:tc>
          <w:tcPr>
            <w:tcW w:w="1440" w:type="pct"/>
            <w:gridSpan w:val="2"/>
          </w:tcPr>
          <w:p w14:paraId="2783A0B4" w14:textId="2D4536CA" w:rsidR="009D5C27" w:rsidRPr="005F3199" w:rsidRDefault="009949DC" w:rsidP="00653B5A">
            <w:pPr>
              <w:pStyle w:val="NoSpacing"/>
              <w:rPr>
                <w:rFonts w:ascii="Aptos" w:hAnsi="Aptos"/>
              </w:rPr>
            </w:pPr>
            <w:r>
              <w:rPr>
                <w:rFonts w:ascii="Aptos" w:hAnsi="Aptos"/>
              </w:rPr>
              <w:t>Organisation</w:t>
            </w:r>
            <w:r w:rsidR="009D5C27" w:rsidRPr="005F3199">
              <w:rPr>
                <w:rFonts w:ascii="Aptos" w:hAnsi="Aptos"/>
              </w:rPr>
              <w:t>:</w:t>
            </w:r>
          </w:p>
          <w:p w14:paraId="19212B45" w14:textId="2C47395D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Section</w:t>
            </w:r>
            <w:r w:rsidR="006A4CE9" w:rsidRPr="005F3199">
              <w:rPr>
                <w:rFonts w:ascii="Aptos" w:hAnsi="Aptos"/>
              </w:rPr>
              <w:t>/Age Group</w:t>
            </w:r>
            <w:r w:rsidRPr="005F3199">
              <w:rPr>
                <w:rFonts w:ascii="Aptos" w:hAnsi="Aptos"/>
              </w:rPr>
              <w:t xml:space="preserve">: </w:t>
            </w:r>
          </w:p>
        </w:tc>
        <w:tc>
          <w:tcPr>
            <w:tcW w:w="1698" w:type="pct"/>
          </w:tcPr>
          <w:p w14:paraId="2885AAAB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DOB: </w:t>
            </w:r>
          </w:p>
        </w:tc>
      </w:tr>
      <w:tr w:rsidR="009D5C27" w:rsidRPr="005F3199" w14:paraId="4020E467" w14:textId="77777777" w:rsidTr="009D5C27">
        <w:trPr>
          <w:trHeight w:val="200"/>
        </w:trPr>
        <w:tc>
          <w:tcPr>
            <w:tcW w:w="1862" w:type="pct"/>
          </w:tcPr>
          <w:p w14:paraId="2DF0CA89" w14:textId="79EAB99B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Parent/Carer Name</w:t>
            </w:r>
            <w:r w:rsidR="006A4CE9" w:rsidRPr="005F3199">
              <w:rPr>
                <w:rFonts w:ascii="Aptos" w:hAnsi="Aptos"/>
              </w:rPr>
              <w:t>:</w:t>
            </w:r>
            <w:r w:rsidR="006A4CE9" w:rsidRPr="005F3199">
              <w:rPr>
                <w:rFonts w:ascii="Aptos" w:hAnsi="Aptos"/>
              </w:rPr>
              <w:br/>
            </w:r>
          </w:p>
          <w:p w14:paraId="5DFCF2B0" w14:textId="41EB460A" w:rsidR="006A4CE9" w:rsidRPr="005F3199" w:rsidRDefault="006A4CE9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Relationship to Child/Young Person:</w:t>
            </w:r>
          </w:p>
          <w:p w14:paraId="16CD8E7A" w14:textId="6C0599F9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 </w:t>
            </w:r>
          </w:p>
        </w:tc>
        <w:tc>
          <w:tcPr>
            <w:tcW w:w="1440" w:type="pct"/>
            <w:gridSpan w:val="2"/>
          </w:tcPr>
          <w:p w14:paraId="69F5C063" w14:textId="77777777" w:rsidR="009D5C27" w:rsidRPr="005F3199" w:rsidRDefault="009D5C27" w:rsidP="009D5C27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Primary Contact Number: </w:t>
            </w:r>
          </w:p>
          <w:p w14:paraId="66DF8954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698" w:type="pct"/>
          </w:tcPr>
          <w:p w14:paraId="2EB8C4D4" w14:textId="5806190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Other </w:t>
            </w:r>
            <w:r w:rsidR="006A4CE9" w:rsidRPr="005F3199">
              <w:rPr>
                <w:rFonts w:ascii="Aptos" w:hAnsi="Aptos"/>
              </w:rPr>
              <w:t xml:space="preserve">Contact </w:t>
            </w:r>
            <w:r w:rsidRPr="005F3199">
              <w:rPr>
                <w:rFonts w:ascii="Aptos" w:hAnsi="Aptos"/>
              </w:rPr>
              <w:t>number</w:t>
            </w:r>
            <w:r w:rsidR="003C3149" w:rsidRPr="005F3199">
              <w:rPr>
                <w:rFonts w:ascii="Aptos" w:hAnsi="Aptos"/>
              </w:rPr>
              <w:t>:</w:t>
            </w:r>
            <w:r w:rsidRPr="005F3199">
              <w:rPr>
                <w:rFonts w:ascii="Aptos" w:hAnsi="Aptos"/>
              </w:rPr>
              <w:t xml:space="preserve">  </w:t>
            </w:r>
          </w:p>
          <w:p w14:paraId="28A43F66" w14:textId="51185D1B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</w:p>
        </w:tc>
      </w:tr>
      <w:tr w:rsidR="009D5C27" w:rsidRPr="005F3199" w14:paraId="4BC8F12B" w14:textId="77777777" w:rsidTr="009D5C27">
        <w:trPr>
          <w:trHeight w:val="200"/>
        </w:trPr>
        <w:tc>
          <w:tcPr>
            <w:tcW w:w="1862" w:type="pct"/>
          </w:tcPr>
          <w:p w14:paraId="00C77E60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Email:</w:t>
            </w:r>
          </w:p>
        </w:tc>
        <w:tc>
          <w:tcPr>
            <w:tcW w:w="1440" w:type="pct"/>
            <w:gridSpan w:val="2"/>
          </w:tcPr>
          <w:p w14:paraId="5EF744B6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  </w:t>
            </w:r>
          </w:p>
        </w:tc>
        <w:tc>
          <w:tcPr>
            <w:tcW w:w="1698" w:type="pct"/>
          </w:tcPr>
          <w:p w14:paraId="4F13F5C9" w14:textId="544E9BD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</w:p>
        </w:tc>
      </w:tr>
      <w:tr w:rsidR="009D5C27" w:rsidRPr="005F3199" w14:paraId="76542B4A" w14:textId="77777777" w:rsidTr="00653B5A">
        <w:trPr>
          <w:trHeight w:val="200"/>
        </w:trPr>
        <w:tc>
          <w:tcPr>
            <w:tcW w:w="5000" w:type="pct"/>
            <w:gridSpan w:val="4"/>
          </w:tcPr>
          <w:p w14:paraId="76D8CD98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Address: </w:t>
            </w:r>
          </w:p>
        </w:tc>
      </w:tr>
      <w:tr w:rsidR="009D5C27" w:rsidRPr="005F3199" w14:paraId="6D63CE4A" w14:textId="77777777" w:rsidTr="00653B5A">
        <w:trPr>
          <w:trHeight w:val="200"/>
        </w:trPr>
        <w:tc>
          <w:tcPr>
            <w:tcW w:w="2500" w:type="pct"/>
            <w:gridSpan w:val="2"/>
          </w:tcPr>
          <w:p w14:paraId="0EDA3D96" w14:textId="77777777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Any Disability / Learning needs / Language Difficulties? </w:t>
            </w:r>
          </w:p>
          <w:p w14:paraId="7D743DF5" w14:textId="105FC560" w:rsidR="009D5C27" w:rsidRPr="005F3199" w:rsidRDefault="009D5C27" w:rsidP="00653B5A">
            <w:pPr>
              <w:pStyle w:val="NoSpacing"/>
              <w:rPr>
                <w:rFonts w:ascii="Aptos" w:hAnsi="Aptos"/>
              </w:rPr>
            </w:pPr>
          </w:p>
          <w:p w14:paraId="4523BE21" w14:textId="0741D20E" w:rsidR="00674FC2" w:rsidRPr="005F3199" w:rsidRDefault="00674FC2" w:rsidP="00653B5A">
            <w:pPr>
              <w:pStyle w:val="NoSpacing"/>
              <w:rPr>
                <w:rFonts w:ascii="Aptos" w:hAnsi="Aptos"/>
              </w:rPr>
            </w:pPr>
          </w:p>
          <w:p w14:paraId="160DA574" w14:textId="7E9002D8" w:rsidR="00674FC2" w:rsidRPr="005F3199" w:rsidRDefault="00674FC2" w:rsidP="00653B5A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500" w:type="pct"/>
            <w:gridSpan w:val="2"/>
          </w:tcPr>
          <w:p w14:paraId="24911874" w14:textId="46C02417" w:rsidR="009D5C27" w:rsidRPr="005F3199" w:rsidRDefault="009D5C27" w:rsidP="009D5C27">
            <w:pPr>
              <w:pStyle w:val="NoSpacing"/>
              <w:jc w:val="center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>Any other relevant information</w:t>
            </w:r>
            <w:r w:rsidR="001F1735" w:rsidRPr="005F3199">
              <w:rPr>
                <w:rFonts w:ascii="Aptos" w:hAnsi="Aptos"/>
              </w:rPr>
              <w:t>:</w:t>
            </w:r>
            <w:r w:rsidRPr="005F3199">
              <w:rPr>
                <w:rFonts w:ascii="Aptos" w:hAnsi="Aptos"/>
              </w:rPr>
              <w:t xml:space="preserve"> </w:t>
            </w:r>
          </w:p>
        </w:tc>
      </w:tr>
    </w:tbl>
    <w:p w14:paraId="31A6470E" w14:textId="5300B17C" w:rsidR="009D5C27" w:rsidRPr="005F3199" w:rsidRDefault="009D5C27" w:rsidP="000562A5">
      <w:pPr>
        <w:spacing w:before="0" w:after="0"/>
        <w:rPr>
          <w:rFonts w:ascii="Aptos" w:hAnsi="Aptos"/>
        </w:rPr>
      </w:pPr>
    </w:p>
    <w:p w14:paraId="5CA5D43C" w14:textId="60CBFB1B" w:rsidR="009D5C27" w:rsidRPr="005F3199" w:rsidRDefault="009D5C27" w:rsidP="000562A5">
      <w:pPr>
        <w:spacing w:before="0" w:after="0"/>
        <w:rPr>
          <w:rFonts w:ascii="Aptos" w:hAnsi="Aptos"/>
        </w:rPr>
      </w:pPr>
    </w:p>
    <w:p w14:paraId="45A8327B" w14:textId="77777777" w:rsidR="009D5C27" w:rsidRPr="005F3199" w:rsidRDefault="009D5C27" w:rsidP="000562A5">
      <w:pPr>
        <w:spacing w:before="0" w:after="0"/>
        <w:rPr>
          <w:rFonts w:ascii="Aptos" w:hAnsi="Apto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102"/>
      </w:tblGrid>
      <w:tr w:rsidR="00FC3A15" w:rsidRPr="005F3199" w14:paraId="144148FE" w14:textId="77777777" w:rsidTr="00784EBB">
        <w:trPr>
          <w:trHeight w:val="200"/>
        </w:trPr>
        <w:tc>
          <w:tcPr>
            <w:tcW w:w="5000" w:type="pct"/>
            <w:shd w:val="clear" w:color="auto" w:fill="8DB3E2"/>
          </w:tcPr>
          <w:p w14:paraId="4196EFCE" w14:textId="7B05324F" w:rsidR="003E5655" w:rsidRPr="005F3199" w:rsidRDefault="00083DAB" w:rsidP="003E5655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  <w:r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>Details of incident or concern</w:t>
            </w:r>
            <w:r w:rsidR="00FC3A15"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>:</w:t>
            </w:r>
            <w:r w:rsidR="00674FC2"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 xml:space="preserve"> </w:t>
            </w:r>
          </w:p>
          <w:p w14:paraId="0BC4B430" w14:textId="3CE64583" w:rsidR="003E5655" w:rsidRPr="005F3199" w:rsidRDefault="003E5655" w:rsidP="00083DAB">
            <w:pPr>
              <w:pStyle w:val="NoSpacing"/>
              <w:rPr>
                <w:rFonts w:ascii="Aptos" w:hAnsi="Aptos"/>
              </w:rPr>
            </w:pPr>
            <w:r w:rsidRPr="005F3199">
              <w:rPr>
                <w:rFonts w:ascii="Aptos" w:hAnsi="Aptos"/>
              </w:rPr>
              <w:t xml:space="preserve">Please </w:t>
            </w:r>
            <w:proofErr w:type="gramStart"/>
            <w:r w:rsidR="0016019C" w:rsidRPr="005F3199">
              <w:rPr>
                <w:rFonts w:ascii="Aptos" w:hAnsi="Aptos"/>
              </w:rPr>
              <w:t>include:</w:t>
            </w:r>
            <w:proofErr w:type="gramEnd"/>
            <w:r w:rsidR="0016019C" w:rsidRPr="005F3199">
              <w:rPr>
                <w:rFonts w:ascii="Aptos" w:hAnsi="Aptos"/>
              </w:rPr>
              <w:t xml:space="preserve"> W</w:t>
            </w:r>
            <w:r w:rsidR="00083DAB" w:rsidRPr="005F3199">
              <w:rPr>
                <w:rFonts w:ascii="Aptos" w:hAnsi="Aptos"/>
              </w:rPr>
              <w:t xml:space="preserve">hat happened, </w:t>
            </w:r>
            <w:r w:rsidR="0016019C" w:rsidRPr="005F3199">
              <w:rPr>
                <w:rFonts w:ascii="Aptos" w:hAnsi="Aptos"/>
              </w:rPr>
              <w:t>when, where, who was involved, and details of any witnesses.</w:t>
            </w:r>
            <w:r w:rsidR="00083DAB" w:rsidRPr="005F3199">
              <w:rPr>
                <w:rFonts w:ascii="Aptos" w:hAnsi="Aptos"/>
              </w:rPr>
              <w:t xml:space="preserve"> If </w:t>
            </w:r>
            <w:r w:rsidR="0060575B" w:rsidRPr="005F3199">
              <w:rPr>
                <w:rFonts w:ascii="Aptos" w:hAnsi="Aptos"/>
              </w:rPr>
              <w:t xml:space="preserve">the </w:t>
            </w:r>
            <w:r w:rsidR="006A4CE9" w:rsidRPr="005F3199">
              <w:rPr>
                <w:rFonts w:ascii="Aptos" w:hAnsi="Aptos"/>
              </w:rPr>
              <w:t>individual</w:t>
            </w:r>
            <w:r w:rsidR="00083DAB" w:rsidRPr="005F3199">
              <w:rPr>
                <w:rFonts w:ascii="Aptos" w:hAnsi="Aptos"/>
              </w:rPr>
              <w:t xml:space="preserve"> has </w:t>
            </w:r>
            <w:r w:rsidR="0016019C" w:rsidRPr="005F3199">
              <w:rPr>
                <w:rFonts w:ascii="Aptos" w:hAnsi="Aptos"/>
              </w:rPr>
              <w:t xml:space="preserve">spoken to you </w:t>
            </w:r>
            <w:r w:rsidR="00083DAB" w:rsidRPr="005F3199">
              <w:rPr>
                <w:rFonts w:ascii="Aptos" w:hAnsi="Aptos"/>
              </w:rPr>
              <w:t>directly, include what they said using their words</w:t>
            </w:r>
            <w:r w:rsidR="008C2F58" w:rsidRPr="005F3199">
              <w:rPr>
                <w:rFonts w:ascii="Aptos" w:hAnsi="Aptos"/>
              </w:rPr>
              <w:t xml:space="preserve">, and any questions that were asked. REMEMBER Only ask questions that are necessary to establish if this is a safeguarding concern. ONLY USE TED QUESTIONS – Tell me, Explain, Describe.   </w:t>
            </w:r>
            <w:r w:rsidR="00083DAB" w:rsidRPr="005F3199">
              <w:rPr>
                <w:rFonts w:ascii="Aptos" w:hAnsi="Aptos"/>
              </w:rPr>
              <w:t xml:space="preserve">   </w:t>
            </w:r>
            <w:r w:rsidRPr="005F3199">
              <w:rPr>
                <w:rFonts w:ascii="Aptos" w:hAnsi="Aptos"/>
              </w:rPr>
              <w:t xml:space="preserve"> </w:t>
            </w:r>
          </w:p>
        </w:tc>
      </w:tr>
      <w:tr w:rsidR="00FC3A15" w:rsidRPr="005F3199" w14:paraId="06180755" w14:textId="77777777" w:rsidTr="009C1840">
        <w:trPr>
          <w:trHeight w:val="4751"/>
        </w:trPr>
        <w:tc>
          <w:tcPr>
            <w:tcW w:w="5000" w:type="pct"/>
          </w:tcPr>
          <w:p w14:paraId="2799EA8D" w14:textId="77777777" w:rsidR="00751821" w:rsidRPr="005F3199" w:rsidRDefault="00751821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56C7F87D" w14:textId="1F8C9061" w:rsidR="00CC5E15" w:rsidRPr="005F3199" w:rsidRDefault="00CC5E1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6E8BA211" w14:textId="7DD5554A" w:rsidR="00EC5B77" w:rsidRPr="005F3199" w:rsidRDefault="00EC5B77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C360678" w14:textId="77777777" w:rsidR="00EC5B77" w:rsidRPr="005F3199" w:rsidRDefault="00EC5B77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6D7D31A" w14:textId="77777777" w:rsidR="00A119E5" w:rsidRPr="005F3199" w:rsidRDefault="00A119E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0EC10103" w14:textId="77777777" w:rsidR="00E63DD9" w:rsidRPr="005F3199" w:rsidRDefault="00E63DD9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35979A8E" w14:textId="77777777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6C516338" w14:textId="739A7732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07DBB074" w14:textId="120D0C37" w:rsidR="00877E82" w:rsidRPr="005F3199" w:rsidRDefault="00877E82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199A44B1" w14:textId="4E4A024E" w:rsidR="00877E82" w:rsidRPr="005F3199" w:rsidRDefault="00877E82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08475989" w14:textId="34427F2A" w:rsidR="00877E82" w:rsidRPr="005F3199" w:rsidRDefault="00877E82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615300B" w14:textId="77777777" w:rsidR="00877E82" w:rsidRPr="005F3199" w:rsidRDefault="00877E82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1A3C03F5" w14:textId="77777777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A150FF5" w14:textId="77777777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68AD22C" w14:textId="77777777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Style w:val="Strong"/>
                <w:rFonts w:ascii="Aptos" w:hAnsi="Aptos"/>
              </w:rPr>
            </w:pPr>
          </w:p>
          <w:p w14:paraId="1469E430" w14:textId="77777777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39AAAD49" w14:textId="4342D37E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5B8520D" w14:textId="3B30AF4A" w:rsidR="0060575B" w:rsidRPr="005F3199" w:rsidRDefault="0060575B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55C17961" w14:textId="77777777" w:rsidR="0060575B" w:rsidRPr="005F3199" w:rsidRDefault="0060575B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4BBBB9CC" w14:textId="305CCDE0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7352DB25" w14:textId="4CAE134D" w:rsidR="001F1735" w:rsidRPr="005F3199" w:rsidRDefault="001F173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37735ED8" w14:textId="77777777" w:rsidR="001F1735" w:rsidRPr="005F3199" w:rsidRDefault="001F173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  <w:p w14:paraId="50CA908B" w14:textId="76EBB640" w:rsidR="004A5025" w:rsidRPr="005F3199" w:rsidRDefault="004A5025" w:rsidP="0096676E">
            <w:pPr>
              <w:shd w:val="clear" w:color="auto" w:fill="FFFFFF"/>
              <w:spacing w:before="0" w:after="0" w:line="240" w:lineRule="auto"/>
              <w:rPr>
                <w:rFonts w:ascii="Aptos" w:hAnsi="Aptos"/>
              </w:rPr>
            </w:pPr>
          </w:p>
        </w:tc>
      </w:tr>
      <w:tr w:rsidR="004A5025" w:rsidRPr="005F3199" w14:paraId="081FF08A" w14:textId="77777777" w:rsidTr="00784EBB">
        <w:trPr>
          <w:trHeight w:val="200"/>
        </w:trPr>
        <w:tc>
          <w:tcPr>
            <w:tcW w:w="5000" w:type="pct"/>
            <w:shd w:val="clear" w:color="auto" w:fill="8DB3E2"/>
          </w:tcPr>
          <w:p w14:paraId="0CC92989" w14:textId="7E4B7DA4" w:rsidR="0016019C" w:rsidRPr="005F3199" w:rsidRDefault="004A5025" w:rsidP="004A5025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  <w:r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>Additional Comments</w:t>
            </w:r>
            <w:r w:rsidR="0083675D"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>:</w:t>
            </w:r>
            <w:r w:rsidR="00083DAB"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 xml:space="preserve"> </w:t>
            </w:r>
            <w:r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 xml:space="preserve">  </w:t>
            </w:r>
          </w:p>
          <w:p w14:paraId="4422DA5D" w14:textId="4ECD841B" w:rsidR="0016019C" w:rsidRPr="005F3199" w:rsidRDefault="00083DAB" w:rsidP="0060575B">
            <w:pPr>
              <w:spacing w:before="0" w:after="0" w:line="240" w:lineRule="auto"/>
              <w:rPr>
                <w:rStyle w:val="Strong"/>
                <w:rFonts w:ascii="Aptos" w:hAnsi="Aptos"/>
              </w:rPr>
            </w:pPr>
            <w:r w:rsidRPr="005F3199"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  <w:t>I</w:t>
            </w:r>
            <w:r w:rsidRPr="005F3199">
              <w:rPr>
                <w:rStyle w:val="Strong"/>
                <w:rFonts w:ascii="Aptos" w:hAnsi="Aptos"/>
              </w:rPr>
              <w:t>s there any other information which you think is relevant to this concern</w:t>
            </w:r>
            <w:r w:rsidR="0016019C" w:rsidRPr="005F3199">
              <w:rPr>
                <w:rStyle w:val="Strong"/>
                <w:rFonts w:ascii="Aptos" w:hAnsi="Aptos"/>
              </w:rPr>
              <w:t>?</w:t>
            </w:r>
            <w:r w:rsidR="0060575B" w:rsidRPr="005F3199">
              <w:rPr>
                <w:rStyle w:val="Strong"/>
                <w:rFonts w:ascii="Aptos" w:hAnsi="Aptos"/>
              </w:rPr>
              <w:t xml:space="preserve"> </w:t>
            </w:r>
            <w:r w:rsidR="0016019C" w:rsidRPr="005F3199">
              <w:rPr>
                <w:rStyle w:val="Strong"/>
                <w:rFonts w:ascii="Aptos" w:hAnsi="Aptos"/>
              </w:rPr>
              <w:t>Have you spoken to parents/carer</w:t>
            </w:r>
            <w:r w:rsidR="00442203" w:rsidRPr="005F3199">
              <w:rPr>
                <w:rStyle w:val="Strong"/>
                <w:rFonts w:ascii="Aptos" w:hAnsi="Aptos"/>
              </w:rPr>
              <w:t>s or any other persons</w:t>
            </w:r>
            <w:r w:rsidR="0016019C" w:rsidRPr="005F3199">
              <w:rPr>
                <w:rStyle w:val="Strong"/>
                <w:rFonts w:ascii="Aptos" w:hAnsi="Aptos"/>
              </w:rPr>
              <w:t xml:space="preserve">? Provide details of what was said. </w:t>
            </w:r>
            <w:r w:rsidR="0060575B" w:rsidRPr="005F3199">
              <w:rPr>
                <w:rStyle w:val="Strong"/>
                <w:rFonts w:ascii="Aptos" w:hAnsi="Aptos"/>
              </w:rPr>
              <w:t xml:space="preserve">Remember - You should not inform parents/carers </w:t>
            </w:r>
            <w:r w:rsidR="00442203" w:rsidRPr="005F3199">
              <w:rPr>
                <w:rStyle w:val="Strong"/>
                <w:rFonts w:ascii="Aptos" w:hAnsi="Aptos"/>
              </w:rPr>
              <w:t xml:space="preserve">or others </w:t>
            </w:r>
            <w:r w:rsidR="0060575B" w:rsidRPr="005F3199">
              <w:rPr>
                <w:rStyle w:val="Strong"/>
                <w:rFonts w:ascii="Aptos" w:hAnsi="Aptos"/>
              </w:rPr>
              <w:t>if you believe doing so would place the child</w:t>
            </w:r>
            <w:r w:rsidR="00442203" w:rsidRPr="005F3199">
              <w:rPr>
                <w:rStyle w:val="Strong"/>
                <w:rFonts w:ascii="Aptos" w:hAnsi="Aptos"/>
              </w:rPr>
              <w:t xml:space="preserve">, </w:t>
            </w:r>
            <w:r w:rsidR="0060575B" w:rsidRPr="005F3199">
              <w:rPr>
                <w:rStyle w:val="Strong"/>
                <w:rFonts w:ascii="Aptos" w:hAnsi="Aptos"/>
              </w:rPr>
              <w:t xml:space="preserve">young person </w:t>
            </w:r>
            <w:r w:rsidR="00442203" w:rsidRPr="005F3199">
              <w:rPr>
                <w:rStyle w:val="Strong"/>
                <w:rFonts w:ascii="Aptos" w:hAnsi="Aptos"/>
              </w:rPr>
              <w:t xml:space="preserve">or others </w:t>
            </w:r>
            <w:r w:rsidR="0060575B" w:rsidRPr="005F3199">
              <w:rPr>
                <w:rStyle w:val="Strong"/>
                <w:rFonts w:ascii="Aptos" w:hAnsi="Aptos"/>
              </w:rPr>
              <w:t xml:space="preserve">at increased risk. </w:t>
            </w:r>
          </w:p>
        </w:tc>
      </w:tr>
      <w:tr w:rsidR="004A5025" w:rsidRPr="005F3199" w14:paraId="6F6105AE" w14:textId="77777777" w:rsidTr="00083DAB">
        <w:trPr>
          <w:trHeight w:val="200"/>
        </w:trPr>
        <w:tc>
          <w:tcPr>
            <w:tcW w:w="5000" w:type="pct"/>
            <w:shd w:val="clear" w:color="auto" w:fill="FFFFFF"/>
          </w:tcPr>
          <w:p w14:paraId="284B310B" w14:textId="77777777" w:rsidR="004A5025" w:rsidRPr="005F3199" w:rsidRDefault="004A5025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473A50B0" w14:textId="7CFB0365" w:rsidR="00083DAB" w:rsidRPr="005F3199" w:rsidRDefault="00083DAB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44BE4270" w14:textId="52078932" w:rsidR="003C3149" w:rsidRPr="005F3199" w:rsidRDefault="003C3149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4420D6AD" w14:textId="54356B35" w:rsidR="00877E82" w:rsidRPr="005F3199" w:rsidRDefault="00877E82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34673A62" w14:textId="7737A0D5" w:rsidR="001F1735" w:rsidRPr="005F3199" w:rsidRDefault="001F1735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2C22066A" w14:textId="77777777" w:rsidR="001F1735" w:rsidRPr="005F3199" w:rsidRDefault="001F1735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1DEE968E" w14:textId="65127B62" w:rsidR="00877E82" w:rsidRPr="005F3199" w:rsidRDefault="00877E82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1114487A" w14:textId="77777777" w:rsidR="00877E82" w:rsidRPr="005F3199" w:rsidRDefault="00877E82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  <w:p w14:paraId="4C5B8DF0" w14:textId="2336468F" w:rsidR="00083DAB" w:rsidRPr="005F3199" w:rsidRDefault="00083DAB" w:rsidP="0096676E">
            <w:pPr>
              <w:spacing w:before="0" w:after="0" w:line="240" w:lineRule="auto"/>
              <w:rPr>
                <w:rFonts w:ascii="Aptos" w:hAnsi="Aptos"/>
                <w:b/>
                <w:bCs/>
                <w:caps/>
                <w:spacing w:val="15"/>
                <w:sz w:val="22"/>
                <w:szCs w:val="22"/>
              </w:rPr>
            </w:pPr>
          </w:p>
        </w:tc>
      </w:tr>
    </w:tbl>
    <w:p w14:paraId="545AC319" w14:textId="77777777" w:rsidR="00442203" w:rsidRPr="005F3199" w:rsidRDefault="00442203" w:rsidP="00765EDA">
      <w:pPr>
        <w:spacing w:before="0" w:after="0"/>
        <w:rPr>
          <w:rFonts w:ascii="Aptos" w:hAnsi="Aptos"/>
        </w:rPr>
      </w:pPr>
    </w:p>
    <w:p w14:paraId="29189981" w14:textId="4B728BD9" w:rsidR="00442203" w:rsidRPr="005F3199" w:rsidRDefault="00765EDA" w:rsidP="00765EDA">
      <w:pPr>
        <w:spacing w:before="0" w:after="0"/>
        <w:rPr>
          <w:rFonts w:ascii="Aptos" w:hAnsi="Aptos"/>
        </w:rPr>
      </w:pPr>
      <w:r w:rsidRPr="005F3199">
        <w:rPr>
          <w:rFonts w:ascii="Aptos" w:hAnsi="Aptos"/>
        </w:rPr>
        <w:t xml:space="preserve">If a young person is at immediate risk of </w:t>
      </w:r>
      <w:proofErr w:type="gramStart"/>
      <w:r w:rsidRPr="005F3199">
        <w:rPr>
          <w:rFonts w:ascii="Aptos" w:hAnsi="Aptos"/>
        </w:rPr>
        <w:t>harm</w:t>
      </w:r>
      <w:proofErr w:type="gramEnd"/>
      <w:r w:rsidRPr="005F3199">
        <w:rPr>
          <w:rFonts w:ascii="Aptos" w:hAnsi="Aptos"/>
        </w:rPr>
        <w:t xml:space="preserve"> contact the Emergency Services.</w:t>
      </w:r>
      <w:r w:rsidR="007C4608" w:rsidRPr="005F3199">
        <w:rPr>
          <w:rFonts w:ascii="Aptos" w:hAnsi="Aptos"/>
        </w:rPr>
        <w:t xml:space="preserve"> </w:t>
      </w:r>
      <w:r w:rsidRPr="005F3199">
        <w:rPr>
          <w:rFonts w:ascii="Aptos" w:hAnsi="Aptos"/>
        </w:rPr>
        <w:t xml:space="preserve">In non-urgent circumstances, </w:t>
      </w:r>
      <w:r w:rsidR="00442203" w:rsidRPr="005F3199">
        <w:rPr>
          <w:rFonts w:ascii="Aptos" w:hAnsi="Aptos"/>
        </w:rPr>
        <w:t xml:space="preserve">as well as completing and submitting this report, you should also </w:t>
      </w:r>
      <w:r w:rsidRPr="005F3199">
        <w:rPr>
          <w:rFonts w:ascii="Aptos" w:hAnsi="Aptos"/>
        </w:rPr>
        <w:t xml:space="preserve">report </w:t>
      </w:r>
      <w:r w:rsidR="00442203" w:rsidRPr="005F3199">
        <w:rPr>
          <w:rFonts w:ascii="Aptos" w:hAnsi="Aptos"/>
        </w:rPr>
        <w:t xml:space="preserve">your </w:t>
      </w:r>
      <w:r w:rsidRPr="005F3199">
        <w:rPr>
          <w:rFonts w:ascii="Aptos" w:hAnsi="Aptos"/>
        </w:rPr>
        <w:t xml:space="preserve">concerns </w:t>
      </w:r>
      <w:r w:rsidR="0060575B" w:rsidRPr="005F3199">
        <w:rPr>
          <w:rFonts w:ascii="Aptos" w:hAnsi="Aptos"/>
        </w:rPr>
        <w:t>or</w:t>
      </w:r>
      <w:r w:rsidR="00442203" w:rsidRPr="005F3199">
        <w:rPr>
          <w:rFonts w:ascii="Aptos" w:hAnsi="Aptos"/>
        </w:rPr>
        <w:t xml:space="preserve"> </w:t>
      </w:r>
      <w:r w:rsidR="0060575B" w:rsidRPr="005F3199">
        <w:rPr>
          <w:rFonts w:ascii="Aptos" w:hAnsi="Aptos"/>
        </w:rPr>
        <w:t xml:space="preserve">allegations </w:t>
      </w:r>
      <w:r w:rsidRPr="005F3199">
        <w:rPr>
          <w:rFonts w:ascii="Aptos" w:hAnsi="Aptos"/>
        </w:rPr>
        <w:t xml:space="preserve">to </w:t>
      </w:r>
      <w:r w:rsidR="009949DC">
        <w:rPr>
          <w:rFonts w:ascii="Aptos" w:hAnsi="Aptos"/>
        </w:rPr>
        <w:t>the Cleveland Hike Designated Safeguarding Lead</w:t>
      </w:r>
      <w:r w:rsidR="00442203" w:rsidRPr="005F3199">
        <w:rPr>
          <w:rFonts w:ascii="Aptos" w:hAnsi="Aptos"/>
        </w:rPr>
        <w:t xml:space="preserve"> </w:t>
      </w:r>
      <w:r w:rsidR="009949DC" w:rsidRPr="005F3199">
        <w:rPr>
          <w:rFonts w:ascii="Aptos" w:hAnsi="Aptos"/>
        </w:rPr>
        <w:t xml:space="preserve">as soon as possible </w:t>
      </w:r>
      <w:r w:rsidR="00442203" w:rsidRPr="005F3199">
        <w:rPr>
          <w:rFonts w:ascii="Aptos" w:hAnsi="Aptos"/>
        </w:rPr>
        <w:t>(unless the concern or allegation is about them).</w:t>
      </w:r>
    </w:p>
    <w:p w14:paraId="0C2F0012" w14:textId="77777777" w:rsidR="00452740" w:rsidRPr="005F3199" w:rsidRDefault="00452740" w:rsidP="00765EDA">
      <w:pPr>
        <w:spacing w:before="0" w:after="0"/>
        <w:rPr>
          <w:rFonts w:ascii="Aptos" w:hAnsi="Aptos"/>
        </w:rPr>
      </w:pPr>
    </w:p>
    <w:p w14:paraId="388D5003" w14:textId="772AE6CC" w:rsidR="00442203" w:rsidRPr="005F3199" w:rsidRDefault="00442203" w:rsidP="00765EDA">
      <w:pPr>
        <w:spacing w:before="0" w:after="0"/>
        <w:rPr>
          <w:rFonts w:ascii="Aptos" w:hAnsi="Aptos"/>
        </w:rPr>
      </w:pPr>
      <w:r w:rsidRPr="005F3199">
        <w:rPr>
          <w:rFonts w:ascii="Aptos" w:hAnsi="Aptos"/>
        </w:rPr>
        <w:t>Even</w:t>
      </w:r>
      <w:r w:rsidR="009C1840" w:rsidRPr="005F3199">
        <w:rPr>
          <w:rFonts w:ascii="Aptos" w:hAnsi="Aptos"/>
        </w:rPr>
        <w:t xml:space="preserve"> if Emergency Services have been contacted</w:t>
      </w:r>
      <w:r w:rsidRPr="005F3199">
        <w:rPr>
          <w:rFonts w:ascii="Aptos" w:hAnsi="Aptos"/>
        </w:rPr>
        <w:t>, this reporting form MUST still be completed and your Company Captain informed</w:t>
      </w:r>
      <w:r w:rsidR="009C1840" w:rsidRPr="005F3199">
        <w:rPr>
          <w:rFonts w:ascii="Aptos" w:hAnsi="Aptos"/>
        </w:rPr>
        <w:t>.</w:t>
      </w:r>
    </w:p>
    <w:p w14:paraId="69DC1926" w14:textId="2351AC8E" w:rsidR="004E59F8" w:rsidRPr="005F3199" w:rsidRDefault="00452740" w:rsidP="00765EDA">
      <w:pPr>
        <w:spacing w:before="0" w:after="0"/>
        <w:rPr>
          <w:rFonts w:ascii="Aptos" w:hAnsi="Aptos"/>
          <w:i/>
          <w:iCs/>
        </w:rPr>
      </w:pPr>
      <w:r w:rsidRPr="005F3199">
        <w:rPr>
          <w:rFonts w:ascii="Aptos" w:hAnsi="Aptos"/>
          <w:i/>
          <w:iCs/>
        </w:rPr>
        <w:t xml:space="preserve"> </w:t>
      </w:r>
      <w:r w:rsidR="006B6395" w:rsidRPr="005F3199">
        <w:rPr>
          <w:rFonts w:ascii="Aptos" w:hAnsi="Aptos"/>
          <w:i/>
          <w:iCs/>
        </w:rPr>
        <w:t xml:space="preserve"> </w:t>
      </w:r>
      <w:r w:rsidR="004E59F8" w:rsidRPr="005F3199">
        <w:rPr>
          <w:rFonts w:ascii="Aptos" w:hAnsi="Aptos"/>
          <w:i/>
          <w:iCs/>
        </w:rPr>
        <w:t xml:space="preserve"> </w:t>
      </w:r>
    </w:p>
    <w:p w14:paraId="2B720E4B" w14:textId="4AF1C7DD" w:rsidR="00765EDA" w:rsidRPr="005F3199" w:rsidRDefault="009C1840" w:rsidP="00765EDA">
      <w:pPr>
        <w:spacing w:before="0" w:after="0"/>
        <w:rPr>
          <w:rFonts w:ascii="Aptos" w:hAnsi="Aptos"/>
        </w:rPr>
      </w:pPr>
      <w:r w:rsidRPr="005F3199">
        <w:rPr>
          <w:rFonts w:ascii="Aptos" w:hAnsi="Aptos"/>
        </w:rPr>
        <w:t xml:space="preserve">  </w:t>
      </w:r>
    </w:p>
    <w:p w14:paraId="2B561772" w14:textId="58066E1A" w:rsidR="00077585" w:rsidRPr="005F3199" w:rsidRDefault="007C4608" w:rsidP="00765EDA">
      <w:pPr>
        <w:spacing w:before="0" w:after="0"/>
        <w:rPr>
          <w:rFonts w:ascii="Aptos" w:hAnsi="Aptos"/>
          <w:b/>
          <w:bCs/>
        </w:rPr>
      </w:pPr>
      <w:r w:rsidRPr="005F3199">
        <w:rPr>
          <w:rFonts w:ascii="Aptos" w:hAnsi="Aptos"/>
          <w:b/>
          <w:bCs/>
        </w:rPr>
        <w:t>If you were a witness to the incident, you may also need t</w:t>
      </w:r>
      <w:r w:rsidR="0033160B" w:rsidRPr="005F3199">
        <w:rPr>
          <w:rFonts w:ascii="Aptos" w:hAnsi="Aptos"/>
          <w:b/>
          <w:bCs/>
        </w:rPr>
        <w:t>o</w:t>
      </w:r>
      <w:r w:rsidRPr="005F3199">
        <w:rPr>
          <w:rFonts w:ascii="Aptos" w:hAnsi="Aptos"/>
          <w:b/>
          <w:bCs/>
        </w:rPr>
        <w:t xml:space="preserve"> complete a fuller account of what happened.</w:t>
      </w:r>
    </w:p>
    <w:sectPr w:rsidR="00077585" w:rsidRPr="005F3199" w:rsidSect="007F0027">
      <w:headerReference w:type="default" r:id="rId12"/>
      <w:footerReference w:type="default" r:id="rId13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7F92" w14:textId="77777777" w:rsidR="00252A74" w:rsidRDefault="00252A74" w:rsidP="00057475">
      <w:pPr>
        <w:spacing w:before="0" w:after="0" w:line="240" w:lineRule="auto"/>
      </w:pPr>
      <w:r>
        <w:separator/>
      </w:r>
    </w:p>
  </w:endnote>
  <w:endnote w:type="continuationSeparator" w:id="0">
    <w:p w14:paraId="6D4911B0" w14:textId="77777777" w:rsidR="00252A74" w:rsidRDefault="00252A74" w:rsidP="000574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216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337B8F" w14:textId="78B42F33" w:rsidR="009949DC" w:rsidRDefault="009949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466190" w14:textId="40EFE4BB" w:rsidR="007853B1" w:rsidRDefault="009949DC" w:rsidP="009949DC">
    <w:pPr>
      <w:pStyle w:val="Footer"/>
    </w:pPr>
    <w:r>
      <w:t>Version 1 Created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DE45" w14:textId="77777777" w:rsidR="00252A74" w:rsidRDefault="00252A74" w:rsidP="00057475">
      <w:pPr>
        <w:spacing w:before="0" w:after="0" w:line="240" w:lineRule="auto"/>
      </w:pPr>
      <w:r>
        <w:separator/>
      </w:r>
    </w:p>
  </w:footnote>
  <w:footnote w:type="continuationSeparator" w:id="0">
    <w:p w14:paraId="3FB24292" w14:textId="77777777" w:rsidR="00252A74" w:rsidRDefault="00252A74" w:rsidP="000574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230F" w14:textId="38F4D2B1" w:rsidR="005F3199" w:rsidRPr="00144739" w:rsidRDefault="005F3199" w:rsidP="005F3199">
    <w:pPr>
      <w:pStyle w:val="Header"/>
      <w:jc w:val="center"/>
      <w:rPr>
        <w:rFonts w:ascii="Aptos" w:hAnsi="Aptos"/>
        <w:b/>
        <w:bCs/>
        <w:color w:val="BFBFBF" w:themeColor="background1" w:themeShade="BF"/>
        <w:sz w:val="28"/>
        <w:szCs w:val="28"/>
      </w:rPr>
    </w:pPr>
    <w:r w:rsidRPr="00144739">
      <w:rPr>
        <w:rFonts w:ascii="Aptos" w:hAnsi="Aptos"/>
        <w:b/>
        <w:bCs/>
        <w:color w:val="BFBFBF" w:themeColor="background1" w:themeShade="BF"/>
        <w:sz w:val="28"/>
        <w:szCs w:val="28"/>
      </w:rPr>
      <w:t>Cleveland Hike Safeguarding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5DC"/>
    <w:multiLevelType w:val="hybridMultilevel"/>
    <w:tmpl w:val="B1CED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4EA0"/>
    <w:multiLevelType w:val="hybridMultilevel"/>
    <w:tmpl w:val="1F021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0E9F"/>
    <w:multiLevelType w:val="hybridMultilevel"/>
    <w:tmpl w:val="460C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55315"/>
    <w:multiLevelType w:val="hybridMultilevel"/>
    <w:tmpl w:val="13ECA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295D"/>
    <w:multiLevelType w:val="hybridMultilevel"/>
    <w:tmpl w:val="1AC6A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E7DFE"/>
    <w:multiLevelType w:val="hybridMultilevel"/>
    <w:tmpl w:val="A8544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92A76"/>
    <w:multiLevelType w:val="hybridMultilevel"/>
    <w:tmpl w:val="5A607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635CA"/>
    <w:multiLevelType w:val="hybridMultilevel"/>
    <w:tmpl w:val="6FFEC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B7D47"/>
    <w:multiLevelType w:val="hybridMultilevel"/>
    <w:tmpl w:val="BED0D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31A4"/>
    <w:multiLevelType w:val="hybridMultilevel"/>
    <w:tmpl w:val="A53C6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F7DF8"/>
    <w:multiLevelType w:val="hybridMultilevel"/>
    <w:tmpl w:val="CD1C4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81214"/>
    <w:multiLevelType w:val="hybridMultilevel"/>
    <w:tmpl w:val="76809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12B67"/>
    <w:multiLevelType w:val="hybridMultilevel"/>
    <w:tmpl w:val="B77E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22FB9"/>
    <w:multiLevelType w:val="hybridMultilevel"/>
    <w:tmpl w:val="13540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B0B41"/>
    <w:multiLevelType w:val="hybridMultilevel"/>
    <w:tmpl w:val="EAE29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A"/>
    <w:multiLevelType w:val="hybridMultilevel"/>
    <w:tmpl w:val="FDA6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7069A"/>
    <w:multiLevelType w:val="hybridMultilevel"/>
    <w:tmpl w:val="F724A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C0B4B"/>
    <w:multiLevelType w:val="hybridMultilevel"/>
    <w:tmpl w:val="E9482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719C8"/>
    <w:multiLevelType w:val="hybridMultilevel"/>
    <w:tmpl w:val="9A706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4303F"/>
    <w:multiLevelType w:val="hybridMultilevel"/>
    <w:tmpl w:val="18725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85214"/>
    <w:multiLevelType w:val="hybridMultilevel"/>
    <w:tmpl w:val="2C54F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F42D2"/>
    <w:multiLevelType w:val="hybridMultilevel"/>
    <w:tmpl w:val="86C0E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07E0C"/>
    <w:multiLevelType w:val="hybridMultilevel"/>
    <w:tmpl w:val="D04A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320124">
    <w:abstractNumId w:val="17"/>
  </w:num>
  <w:num w:numId="2" w16cid:durableId="577252497">
    <w:abstractNumId w:val="13"/>
  </w:num>
  <w:num w:numId="3" w16cid:durableId="521017382">
    <w:abstractNumId w:val="19"/>
  </w:num>
  <w:num w:numId="4" w16cid:durableId="456264204">
    <w:abstractNumId w:val="10"/>
  </w:num>
  <w:num w:numId="5" w16cid:durableId="1325166622">
    <w:abstractNumId w:val="14"/>
  </w:num>
  <w:num w:numId="6" w16cid:durableId="1740589469">
    <w:abstractNumId w:val="8"/>
  </w:num>
  <w:num w:numId="7" w16cid:durableId="1986159927">
    <w:abstractNumId w:val="4"/>
  </w:num>
  <w:num w:numId="8" w16cid:durableId="437676789">
    <w:abstractNumId w:val="3"/>
  </w:num>
  <w:num w:numId="9" w16cid:durableId="2034263561">
    <w:abstractNumId w:val="16"/>
  </w:num>
  <w:num w:numId="10" w16cid:durableId="620306981">
    <w:abstractNumId w:val="12"/>
  </w:num>
  <w:num w:numId="11" w16cid:durableId="1509715032">
    <w:abstractNumId w:val="21"/>
  </w:num>
  <w:num w:numId="12" w16cid:durableId="2069373492">
    <w:abstractNumId w:val="22"/>
  </w:num>
  <w:num w:numId="13" w16cid:durableId="967977410">
    <w:abstractNumId w:val="15"/>
  </w:num>
  <w:num w:numId="14" w16cid:durableId="2109276706">
    <w:abstractNumId w:val="11"/>
  </w:num>
  <w:num w:numId="15" w16cid:durableId="927540948">
    <w:abstractNumId w:val="18"/>
  </w:num>
  <w:num w:numId="16" w16cid:durableId="529488659">
    <w:abstractNumId w:val="6"/>
  </w:num>
  <w:num w:numId="17" w16cid:durableId="1808088181">
    <w:abstractNumId w:val="5"/>
  </w:num>
  <w:num w:numId="18" w16cid:durableId="1116370207">
    <w:abstractNumId w:val="20"/>
  </w:num>
  <w:num w:numId="19" w16cid:durableId="1453401316">
    <w:abstractNumId w:val="1"/>
  </w:num>
  <w:num w:numId="20" w16cid:durableId="1160388168">
    <w:abstractNumId w:val="7"/>
  </w:num>
  <w:num w:numId="21" w16cid:durableId="842545744">
    <w:abstractNumId w:val="2"/>
  </w:num>
  <w:num w:numId="22" w16cid:durableId="1552496465">
    <w:abstractNumId w:val="0"/>
  </w:num>
  <w:num w:numId="23" w16cid:durableId="13724217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D2"/>
    <w:rsid w:val="00000948"/>
    <w:rsid w:val="0000693A"/>
    <w:rsid w:val="000105ED"/>
    <w:rsid w:val="000209AE"/>
    <w:rsid w:val="00022CDD"/>
    <w:rsid w:val="000312B7"/>
    <w:rsid w:val="00042631"/>
    <w:rsid w:val="000527C7"/>
    <w:rsid w:val="000562A5"/>
    <w:rsid w:val="00057475"/>
    <w:rsid w:val="00063A35"/>
    <w:rsid w:val="00065805"/>
    <w:rsid w:val="00065D88"/>
    <w:rsid w:val="000757AD"/>
    <w:rsid w:val="00075CE1"/>
    <w:rsid w:val="00077585"/>
    <w:rsid w:val="000831EF"/>
    <w:rsid w:val="00083DAB"/>
    <w:rsid w:val="000841D3"/>
    <w:rsid w:val="000843BC"/>
    <w:rsid w:val="00087CB0"/>
    <w:rsid w:val="000936E7"/>
    <w:rsid w:val="00093DA6"/>
    <w:rsid w:val="00096165"/>
    <w:rsid w:val="00096E9B"/>
    <w:rsid w:val="000A13A3"/>
    <w:rsid w:val="000A5A59"/>
    <w:rsid w:val="000A6512"/>
    <w:rsid w:val="000B1859"/>
    <w:rsid w:val="000B5AE5"/>
    <w:rsid w:val="000B6A7D"/>
    <w:rsid w:val="000C217A"/>
    <w:rsid w:val="000D29C8"/>
    <w:rsid w:val="000D5D1D"/>
    <w:rsid w:val="000E0385"/>
    <w:rsid w:val="000F1FAA"/>
    <w:rsid w:val="00103517"/>
    <w:rsid w:val="00112AEB"/>
    <w:rsid w:val="00121223"/>
    <w:rsid w:val="00124AA2"/>
    <w:rsid w:val="00130F03"/>
    <w:rsid w:val="00136144"/>
    <w:rsid w:val="0014355C"/>
    <w:rsid w:val="00144739"/>
    <w:rsid w:val="0014624C"/>
    <w:rsid w:val="00147544"/>
    <w:rsid w:val="0016019C"/>
    <w:rsid w:val="00164E59"/>
    <w:rsid w:val="001B0DE9"/>
    <w:rsid w:val="001B2466"/>
    <w:rsid w:val="001B6A0C"/>
    <w:rsid w:val="001B726D"/>
    <w:rsid w:val="001C1A05"/>
    <w:rsid w:val="001C4BE7"/>
    <w:rsid w:val="001E7498"/>
    <w:rsid w:val="001F1735"/>
    <w:rsid w:val="001F19D2"/>
    <w:rsid w:val="001F1A9B"/>
    <w:rsid w:val="001F3588"/>
    <w:rsid w:val="001F638A"/>
    <w:rsid w:val="001F750D"/>
    <w:rsid w:val="00200806"/>
    <w:rsid w:val="002067D9"/>
    <w:rsid w:val="00206B40"/>
    <w:rsid w:val="00211163"/>
    <w:rsid w:val="00230C93"/>
    <w:rsid w:val="00233919"/>
    <w:rsid w:val="002357E9"/>
    <w:rsid w:val="0023738A"/>
    <w:rsid w:val="002410FD"/>
    <w:rsid w:val="002434F1"/>
    <w:rsid w:val="0024778C"/>
    <w:rsid w:val="00251704"/>
    <w:rsid w:val="00252A74"/>
    <w:rsid w:val="002606AA"/>
    <w:rsid w:val="00266E99"/>
    <w:rsid w:val="002675A9"/>
    <w:rsid w:val="0027128D"/>
    <w:rsid w:val="00271880"/>
    <w:rsid w:val="00284877"/>
    <w:rsid w:val="0028597D"/>
    <w:rsid w:val="00286157"/>
    <w:rsid w:val="00287349"/>
    <w:rsid w:val="002A7A63"/>
    <w:rsid w:val="002A7B5E"/>
    <w:rsid w:val="002B3A22"/>
    <w:rsid w:val="002C1447"/>
    <w:rsid w:val="002C308B"/>
    <w:rsid w:val="002D244F"/>
    <w:rsid w:val="002D464A"/>
    <w:rsid w:val="002D7179"/>
    <w:rsid w:val="002E01D7"/>
    <w:rsid w:val="002E382F"/>
    <w:rsid w:val="002F4FFC"/>
    <w:rsid w:val="002F7E6A"/>
    <w:rsid w:val="0030105B"/>
    <w:rsid w:val="00301B7D"/>
    <w:rsid w:val="003306AB"/>
    <w:rsid w:val="00331266"/>
    <w:rsid w:val="0033160B"/>
    <w:rsid w:val="003321B7"/>
    <w:rsid w:val="00340991"/>
    <w:rsid w:val="0034732C"/>
    <w:rsid w:val="00347F33"/>
    <w:rsid w:val="00353586"/>
    <w:rsid w:val="00354B4E"/>
    <w:rsid w:val="003657A8"/>
    <w:rsid w:val="003710E4"/>
    <w:rsid w:val="00376B0D"/>
    <w:rsid w:val="003855F2"/>
    <w:rsid w:val="00386162"/>
    <w:rsid w:val="003879AB"/>
    <w:rsid w:val="003932A4"/>
    <w:rsid w:val="003A5D68"/>
    <w:rsid w:val="003B071A"/>
    <w:rsid w:val="003B6153"/>
    <w:rsid w:val="003B6784"/>
    <w:rsid w:val="003C313D"/>
    <w:rsid w:val="003C3149"/>
    <w:rsid w:val="003C5941"/>
    <w:rsid w:val="003D0759"/>
    <w:rsid w:val="003D7F20"/>
    <w:rsid w:val="003E2D1E"/>
    <w:rsid w:val="003E3513"/>
    <w:rsid w:val="003E4099"/>
    <w:rsid w:val="003E5463"/>
    <w:rsid w:val="003E5655"/>
    <w:rsid w:val="003F4855"/>
    <w:rsid w:val="003F553F"/>
    <w:rsid w:val="0040053E"/>
    <w:rsid w:val="00400A5A"/>
    <w:rsid w:val="00414435"/>
    <w:rsid w:val="0041790F"/>
    <w:rsid w:val="00424279"/>
    <w:rsid w:val="004311FF"/>
    <w:rsid w:val="00433A1D"/>
    <w:rsid w:val="00440DB9"/>
    <w:rsid w:val="00442203"/>
    <w:rsid w:val="004468D8"/>
    <w:rsid w:val="00446FA0"/>
    <w:rsid w:val="00450423"/>
    <w:rsid w:val="00452037"/>
    <w:rsid w:val="00452740"/>
    <w:rsid w:val="004613F4"/>
    <w:rsid w:val="00465F24"/>
    <w:rsid w:val="00471BC4"/>
    <w:rsid w:val="004750A2"/>
    <w:rsid w:val="00477CA4"/>
    <w:rsid w:val="004969D7"/>
    <w:rsid w:val="00496EA8"/>
    <w:rsid w:val="004A5025"/>
    <w:rsid w:val="004A743C"/>
    <w:rsid w:val="004B6EF4"/>
    <w:rsid w:val="004C0300"/>
    <w:rsid w:val="004D0899"/>
    <w:rsid w:val="004D0E70"/>
    <w:rsid w:val="004E59F8"/>
    <w:rsid w:val="004E7D05"/>
    <w:rsid w:val="004F5798"/>
    <w:rsid w:val="0050112E"/>
    <w:rsid w:val="00501E44"/>
    <w:rsid w:val="005034E0"/>
    <w:rsid w:val="00504A58"/>
    <w:rsid w:val="00507200"/>
    <w:rsid w:val="00531368"/>
    <w:rsid w:val="00534185"/>
    <w:rsid w:val="005412C9"/>
    <w:rsid w:val="005445E5"/>
    <w:rsid w:val="00545477"/>
    <w:rsid w:val="005469E5"/>
    <w:rsid w:val="00547D1D"/>
    <w:rsid w:val="0055062C"/>
    <w:rsid w:val="00556B2D"/>
    <w:rsid w:val="00560112"/>
    <w:rsid w:val="00563AB7"/>
    <w:rsid w:val="005713BC"/>
    <w:rsid w:val="0057335F"/>
    <w:rsid w:val="00574B3D"/>
    <w:rsid w:val="00582493"/>
    <w:rsid w:val="00591502"/>
    <w:rsid w:val="00595A2A"/>
    <w:rsid w:val="005A14DA"/>
    <w:rsid w:val="005B1E13"/>
    <w:rsid w:val="005B34A8"/>
    <w:rsid w:val="005D0B7E"/>
    <w:rsid w:val="005D1413"/>
    <w:rsid w:val="005D345F"/>
    <w:rsid w:val="005D489D"/>
    <w:rsid w:val="005D5CCE"/>
    <w:rsid w:val="005E1761"/>
    <w:rsid w:val="005F19A0"/>
    <w:rsid w:val="005F3199"/>
    <w:rsid w:val="005F54C1"/>
    <w:rsid w:val="005F711C"/>
    <w:rsid w:val="005F72AF"/>
    <w:rsid w:val="0060575B"/>
    <w:rsid w:val="00612940"/>
    <w:rsid w:val="00613CCA"/>
    <w:rsid w:val="00621EA6"/>
    <w:rsid w:val="00625F16"/>
    <w:rsid w:val="00634CD6"/>
    <w:rsid w:val="00636046"/>
    <w:rsid w:val="006377D0"/>
    <w:rsid w:val="00663161"/>
    <w:rsid w:val="0066343E"/>
    <w:rsid w:val="00665095"/>
    <w:rsid w:val="0066668E"/>
    <w:rsid w:val="00672DE0"/>
    <w:rsid w:val="00674FC2"/>
    <w:rsid w:val="00682E12"/>
    <w:rsid w:val="00682F78"/>
    <w:rsid w:val="006906B9"/>
    <w:rsid w:val="00694D31"/>
    <w:rsid w:val="0069764E"/>
    <w:rsid w:val="006A1283"/>
    <w:rsid w:val="006A370B"/>
    <w:rsid w:val="006A4CE9"/>
    <w:rsid w:val="006B6395"/>
    <w:rsid w:val="006B7083"/>
    <w:rsid w:val="006C521A"/>
    <w:rsid w:val="006C7D10"/>
    <w:rsid w:val="006E29D2"/>
    <w:rsid w:val="006E6657"/>
    <w:rsid w:val="006E7FD1"/>
    <w:rsid w:val="006F235F"/>
    <w:rsid w:val="006F2A35"/>
    <w:rsid w:val="0070121E"/>
    <w:rsid w:val="00703679"/>
    <w:rsid w:val="00706D96"/>
    <w:rsid w:val="007079CB"/>
    <w:rsid w:val="00711534"/>
    <w:rsid w:val="0071229C"/>
    <w:rsid w:val="007154B8"/>
    <w:rsid w:val="00715832"/>
    <w:rsid w:val="007244F0"/>
    <w:rsid w:val="007245C5"/>
    <w:rsid w:val="00726CFE"/>
    <w:rsid w:val="00732C19"/>
    <w:rsid w:val="007401B7"/>
    <w:rsid w:val="00743452"/>
    <w:rsid w:val="007436C4"/>
    <w:rsid w:val="00750952"/>
    <w:rsid w:val="00751821"/>
    <w:rsid w:val="007569E2"/>
    <w:rsid w:val="00763A61"/>
    <w:rsid w:val="00765EDA"/>
    <w:rsid w:val="00767C75"/>
    <w:rsid w:val="00771571"/>
    <w:rsid w:val="00773596"/>
    <w:rsid w:val="007750BD"/>
    <w:rsid w:val="00776EF8"/>
    <w:rsid w:val="00780B9B"/>
    <w:rsid w:val="007816A8"/>
    <w:rsid w:val="00784EBB"/>
    <w:rsid w:val="007853B1"/>
    <w:rsid w:val="007A3DA0"/>
    <w:rsid w:val="007A48EA"/>
    <w:rsid w:val="007A6BDE"/>
    <w:rsid w:val="007C4608"/>
    <w:rsid w:val="007C5844"/>
    <w:rsid w:val="007D183B"/>
    <w:rsid w:val="007E3A45"/>
    <w:rsid w:val="007F0027"/>
    <w:rsid w:val="007F0DAB"/>
    <w:rsid w:val="00810369"/>
    <w:rsid w:val="008103B8"/>
    <w:rsid w:val="008172BF"/>
    <w:rsid w:val="00821063"/>
    <w:rsid w:val="00821661"/>
    <w:rsid w:val="00821D31"/>
    <w:rsid w:val="00824694"/>
    <w:rsid w:val="008254EB"/>
    <w:rsid w:val="00826189"/>
    <w:rsid w:val="00831951"/>
    <w:rsid w:val="00833479"/>
    <w:rsid w:val="00833823"/>
    <w:rsid w:val="00836712"/>
    <w:rsid w:val="0083675D"/>
    <w:rsid w:val="00842D96"/>
    <w:rsid w:val="00842EB7"/>
    <w:rsid w:val="008434A4"/>
    <w:rsid w:val="00845A66"/>
    <w:rsid w:val="008507B8"/>
    <w:rsid w:val="00851E87"/>
    <w:rsid w:val="00874E13"/>
    <w:rsid w:val="008752D8"/>
    <w:rsid w:val="00877E82"/>
    <w:rsid w:val="00884EA9"/>
    <w:rsid w:val="00892C2F"/>
    <w:rsid w:val="00895214"/>
    <w:rsid w:val="008A0856"/>
    <w:rsid w:val="008A15EC"/>
    <w:rsid w:val="008A3283"/>
    <w:rsid w:val="008A5A54"/>
    <w:rsid w:val="008B455B"/>
    <w:rsid w:val="008B5073"/>
    <w:rsid w:val="008C05DC"/>
    <w:rsid w:val="008C2F58"/>
    <w:rsid w:val="008C5C9E"/>
    <w:rsid w:val="008D2B58"/>
    <w:rsid w:val="008E290F"/>
    <w:rsid w:val="008E6807"/>
    <w:rsid w:val="008E7089"/>
    <w:rsid w:val="008F0622"/>
    <w:rsid w:val="008F211E"/>
    <w:rsid w:val="008F6BE9"/>
    <w:rsid w:val="00907A3F"/>
    <w:rsid w:val="009103A9"/>
    <w:rsid w:val="00913352"/>
    <w:rsid w:val="0091678B"/>
    <w:rsid w:val="00920B9B"/>
    <w:rsid w:val="00927F80"/>
    <w:rsid w:val="00931542"/>
    <w:rsid w:val="00933DD6"/>
    <w:rsid w:val="00937353"/>
    <w:rsid w:val="00937411"/>
    <w:rsid w:val="00942E2E"/>
    <w:rsid w:val="00954A3C"/>
    <w:rsid w:val="00956BFE"/>
    <w:rsid w:val="00960314"/>
    <w:rsid w:val="0096461C"/>
    <w:rsid w:val="0096676E"/>
    <w:rsid w:val="00981ACC"/>
    <w:rsid w:val="0099055E"/>
    <w:rsid w:val="00994177"/>
    <w:rsid w:val="009949DC"/>
    <w:rsid w:val="009958A8"/>
    <w:rsid w:val="009A029F"/>
    <w:rsid w:val="009A1A7A"/>
    <w:rsid w:val="009A2CF8"/>
    <w:rsid w:val="009A77DD"/>
    <w:rsid w:val="009B0DD4"/>
    <w:rsid w:val="009B1B0D"/>
    <w:rsid w:val="009B69A5"/>
    <w:rsid w:val="009C12B4"/>
    <w:rsid w:val="009C1840"/>
    <w:rsid w:val="009C7DFD"/>
    <w:rsid w:val="009D2206"/>
    <w:rsid w:val="009D2932"/>
    <w:rsid w:val="009D5C27"/>
    <w:rsid w:val="009E75D7"/>
    <w:rsid w:val="009F2FDE"/>
    <w:rsid w:val="009F4B8C"/>
    <w:rsid w:val="009F545F"/>
    <w:rsid w:val="009F570C"/>
    <w:rsid w:val="00A119E5"/>
    <w:rsid w:val="00A129F1"/>
    <w:rsid w:val="00A13D7F"/>
    <w:rsid w:val="00A13EBC"/>
    <w:rsid w:val="00A17A16"/>
    <w:rsid w:val="00A17AF8"/>
    <w:rsid w:val="00A17B90"/>
    <w:rsid w:val="00A17F3E"/>
    <w:rsid w:val="00A20B0D"/>
    <w:rsid w:val="00A23E21"/>
    <w:rsid w:val="00A31937"/>
    <w:rsid w:val="00A40AAE"/>
    <w:rsid w:val="00A471FB"/>
    <w:rsid w:val="00A6247D"/>
    <w:rsid w:val="00A66A0C"/>
    <w:rsid w:val="00A738BE"/>
    <w:rsid w:val="00A87926"/>
    <w:rsid w:val="00A92501"/>
    <w:rsid w:val="00A93E1F"/>
    <w:rsid w:val="00A949C8"/>
    <w:rsid w:val="00AB120C"/>
    <w:rsid w:val="00AB1C0C"/>
    <w:rsid w:val="00AB2A7B"/>
    <w:rsid w:val="00AC0703"/>
    <w:rsid w:val="00AC392A"/>
    <w:rsid w:val="00AC4E16"/>
    <w:rsid w:val="00AE0894"/>
    <w:rsid w:val="00AE0ABA"/>
    <w:rsid w:val="00AE1CC9"/>
    <w:rsid w:val="00AE22BA"/>
    <w:rsid w:val="00AE43AE"/>
    <w:rsid w:val="00AF4564"/>
    <w:rsid w:val="00B02DDF"/>
    <w:rsid w:val="00B079FE"/>
    <w:rsid w:val="00B14B00"/>
    <w:rsid w:val="00B1563E"/>
    <w:rsid w:val="00B176C1"/>
    <w:rsid w:val="00B3533B"/>
    <w:rsid w:val="00B365BE"/>
    <w:rsid w:val="00B530E4"/>
    <w:rsid w:val="00B6051E"/>
    <w:rsid w:val="00B61515"/>
    <w:rsid w:val="00B61BE0"/>
    <w:rsid w:val="00B62834"/>
    <w:rsid w:val="00B641B3"/>
    <w:rsid w:val="00B72C1E"/>
    <w:rsid w:val="00B76B89"/>
    <w:rsid w:val="00B826D4"/>
    <w:rsid w:val="00B842B7"/>
    <w:rsid w:val="00B9651D"/>
    <w:rsid w:val="00B96D70"/>
    <w:rsid w:val="00BA0A77"/>
    <w:rsid w:val="00BA132B"/>
    <w:rsid w:val="00BC2945"/>
    <w:rsid w:val="00BC518E"/>
    <w:rsid w:val="00BE5125"/>
    <w:rsid w:val="00BF07D7"/>
    <w:rsid w:val="00BF65A1"/>
    <w:rsid w:val="00C07983"/>
    <w:rsid w:val="00C14239"/>
    <w:rsid w:val="00C149C6"/>
    <w:rsid w:val="00C22511"/>
    <w:rsid w:val="00C302CE"/>
    <w:rsid w:val="00C3128C"/>
    <w:rsid w:val="00C3149F"/>
    <w:rsid w:val="00C35692"/>
    <w:rsid w:val="00C365C1"/>
    <w:rsid w:val="00C51339"/>
    <w:rsid w:val="00C631F3"/>
    <w:rsid w:val="00C64520"/>
    <w:rsid w:val="00C75053"/>
    <w:rsid w:val="00C871EF"/>
    <w:rsid w:val="00C87646"/>
    <w:rsid w:val="00C92AFB"/>
    <w:rsid w:val="00C95B0E"/>
    <w:rsid w:val="00C96474"/>
    <w:rsid w:val="00C96D8C"/>
    <w:rsid w:val="00CA0CB8"/>
    <w:rsid w:val="00CA42B9"/>
    <w:rsid w:val="00CB1AFA"/>
    <w:rsid w:val="00CC41AC"/>
    <w:rsid w:val="00CC5E15"/>
    <w:rsid w:val="00CC7BB0"/>
    <w:rsid w:val="00CD1DE1"/>
    <w:rsid w:val="00CE6E93"/>
    <w:rsid w:val="00CE77E6"/>
    <w:rsid w:val="00CF0AAA"/>
    <w:rsid w:val="00CF160E"/>
    <w:rsid w:val="00CF41F4"/>
    <w:rsid w:val="00D03098"/>
    <w:rsid w:val="00D040A7"/>
    <w:rsid w:val="00D169EF"/>
    <w:rsid w:val="00D21330"/>
    <w:rsid w:val="00D333D7"/>
    <w:rsid w:val="00D33A65"/>
    <w:rsid w:val="00D477D3"/>
    <w:rsid w:val="00D5286C"/>
    <w:rsid w:val="00D620CF"/>
    <w:rsid w:val="00D8119E"/>
    <w:rsid w:val="00D842E3"/>
    <w:rsid w:val="00D94406"/>
    <w:rsid w:val="00D97E2B"/>
    <w:rsid w:val="00DA2D2C"/>
    <w:rsid w:val="00DA6478"/>
    <w:rsid w:val="00DB3033"/>
    <w:rsid w:val="00DC13D2"/>
    <w:rsid w:val="00DC1D7B"/>
    <w:rsid w:val="00DC6C88"/>
    <w:rsid w:val="00DD3E0D"/>
    <w:rsid w:val="00DD63E0"/>
    <w:rsid w:val="00DE096D"/>
    <w:rsid w:val="00DE4765"/>
    <w:rsid w:val="00DF0122"/>
    <w:rsid w:val="00DF55F8"/>
    <w:rsid w:val="00E1044B"/>
    <w:rsid w:val="00E17BB3"/>
    <w:rsid w:val="00E20676"/>
    <w:rsid w:val="00E23035"/>
    <w:rsid w:val="00E240E4"/>
    <w:rsid w:val="00E27B34"/>
    <w:rsid w:val="00E32E29"/>
    <w:rsid w:val="00E4412E"/>
    <w:rsid w:val="00E4499B"/>
    <w:rsid w:val="00E45283"/>
    <w:rsid w:val="00E50C47"/>
    <w:rsid w:val="00E6328C"/>
    <w:rsid w:val="00E63DD9"/>
    <w:rsid w:val="00E661EC"/>
    <w:rsid w:val="00E708EF"/>
    <w:rsid w:val="00E71DD8"/>
    <w:rsid w:val="00E7399B"/>
    <w:rsid w:val="00E912A5"/>
    <w:rsid w:val="00E92D9C"/>
    <w:rsid w:val="00E95345"/>
    <w:rsid w:val="00E97861"/>
    <w:rsid w:val="00EA1905"/>
    <w:rsid w:val="00EA749F"/>
    <w:rsid w:val="00EB7F61"/>
    <w:rsid w:val="00EB7FFA"/>
    <w:rsid w:val="00EC294F"/>
    <w:rsid w:val="00EC3B39"/>
    <w:rsid w:val="00EC5B77"/>
    <w:rsid w:val="00EC7E5C"/>
    <w:rsid w:val="00ED515F"/>
    <w:rsid w:val="00EE15FD"/>
    <w:rsid w:val="00EE2BBE"/>
    <w:rsid w:val="00EE6846"/>
    <w:rsid w:val="00EF70FA"/>
    <w:rsid w:val="00EF77B1"/>
    <w:rsid w:val="00F00930"/>
    <w:rsid w:val="00F11E29"/>
    <w:rsid w:val="00F15FDA"/>
    <w:rsid w:val="00F21605"/>
    <w:rsid w:val="00F2526D"/>
    <w:rsid w:val="00F3177E"/>
    <w:rsid w:val="00F31D1B"/>
    <w:rsid w:val="00F35586"/>
    <w:rsid w:val="00F37F33"/>
    <w:rsid w:val="00F40B62"/>
    <w:rsid w:val="00F46024"/>
    <w:rsid w:val="00F4776C"/>
    <w:rsid w:val="00F531C0"/>
    <w:rsid w:val="00F577CC"/>
    <w:rsid w:val="00F64C5F"/>
    <w:rsid w:val="00F64E93"/>
    <w:rsid w:val="00F74335"/>
    <w:rsid w:val="00F82E91"/>
    <w:rsid w:val="00F82EBB"/>
    <w:rsid w:val="00F96F9E"/>
    <w:rsid w:val="00FA0BDB"/>
    <w:rsid w:val="00FA4E83"/>
    <w:rsid w:val="00FA5CBF"/>
    <w:rsid w:val="00FB474F"/>
    <w:rsid w:val="00FC3A15"/>
    <w:rsid w:val="00FC3C72"/>
    <w:rsid w:val="00FC7110"/>
    <w:rsid w:val="00FE6904"/>
    <w:rsid w:val="00FE6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8AC4F"/>
  <w15:chartTrackingRefBased/>
  <w15:docId w15:val="{116C4B90-6C24-492F-9517-21D1DE06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099"/>
    <w:pPr>
      <w:spacing w:before="200"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09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09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9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9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9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9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9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9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9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E4099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3E4099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3E4099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3E4099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3E4099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3E4099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3E4099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3E4099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3E409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4099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409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4099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9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3E4099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3E4099"/>
    <w:rPr>
      <w:b/>
      <w:bCs/>
    </w:rPr>
  </w:style>
  <w:style w:type="character" w:styleId="Emphasis">
    <w:name w:val="Emphasis"/>
    <w:uiPriority w:val="20"/>
    <w:qFormat/>
    <w:rsid w:val="003E4099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E4099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3E409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E409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4099"/>
    <w:rPr>
      <w:i/>
      <w:iCs/>
    </w:rPr>
  </w:style>
  <w:style w:type="character" w:customStyle="1" w:styleId="QuoteChar">
    <w:name w:val="Quote Char"/>
    <w:link w:val="Quote"/>
    <w:uiPriority w:val="29"/>
    <w:rsid w:val="003E409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9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3E4099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3E4099"/>
    <w:rPr>
      <w:i/>
      <w:iCs/>
      <w:color w:val="243F60"/>
    </w:rPr>
  </w:style>
  <w:style w:type="character" w:styleId="IntenseEmphasis">
    <w:name w:val="Intense Emphasis"/>
    <w:uiPriority w:val="21"/>
    <w:qFormat/>
    <w:rsid w:val="003E4099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3E4099"/>
    <w:rPr>
      <w:b/>
      <w:bCs/>
      <w:color w:val="4F81BD"/>
    </w:rPr>
  </w:style>
  <w:style w:type="character" w:styleId="IntenseReference">
    <w:name w:val="Intense Reference"/>
    <w:uiPriority w:val="32"/>
    <w:qFormat/>
    <w:rsid w:val="003E4099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3E409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4099"/>
    <w:pPr>
      <w:outlineLvl w:val="9"/>
    </w:pPr>
    <w:rPr>
      <w:lang w:bidi="en-US"/>
    </w:rPr>
  </w:style>
  <w:style w:type="character" w:styleId="PlaceholderText">
    <w:name w:val="Placeholder Text"/>
    <w:uiPriority w:val="99"/>
    <w:semiHidden/>
    <w:rsid w:val="002E01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D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01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747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05747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747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057475"/>
    <w:rPr>
      <w:sz w:val="20"/>
      <w:szCs w:val="20"/>
    </w:rPr>
  </w:style>
  <w:style w:type="character" w:styleId="Hyperlink">
    <w:name w:val="Hyperlink"/>
    <w:uiPriority w:val="99"/>
    <w:unhideWhenUsed/>
    <w:rsid w:val="00C7505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21D31"/>
    <w:pPr>
      <w:spacing w:before="0" w:after="0" w:line="240" w:lineRule="auto"/>
    </w:pPr>
    <w:rPr>
      <w:rFonts w:ascii="Trebuchet MS" w:eastAsia="Calibri" w:hAnsi="Trebuchet MS"/>
      <w:color w:val="000000"/>
      <w:szCs w:val="21"/>
    </w:rPr>
  </w:style>
  <w:style w:type="character" w:customStyle="1" w:styleId="PlainTextChar">
    <w:name w:val="Plain Text Char"/>
    <w:link w:val="PlainText"/>
    <w:uiPriority w:val="99"/>
    <w:rsid w:val="00821D31"/>
    <w:rPr>
      <w:rFonts w:ascii="Trebuchet MS" w:eastAsia="Calibri" w:hAnsi="Trebuchet MS"/>
      <w:color w:val="000000"/>
      <w:sz w:val="20"/>
      <w:szCs w:val="21"/>
    </w:rPr>
  </w:style>
  <w:style w:type="paragraph" w:styleId="NormalWeb">
    <w:name w:val="Normal (Web)"/>
    <w:basedOn w:val="Normal"/>
    <w:uiPriority w:val="99"/>
    <w:semiHidden/>
    <w:unhideWhenUsed/>
    <w:rsid w:val="002D464A"/>
    <w:pPr>
      <w:spacing w:before="0" w:after="0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4A5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025"/>
  </w:style>
  <w:style w:type="character" w:customStyle="1" w:styleId="CommentTextChar">
    <w:name w:val="Comment Text Char"/>
    <w:link w:val="CommentText"/>
    <w:uiPriority w:val="99"/>
    <w:semiHidden/>
    <w:rsid w:val="004A50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5025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765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feguarding@boys-brigade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%20Wayland\Dropbox\JLGB%20Compliance\Catering\JLGB%20ME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f39697-f19f-496a-9267-7c93567761b3">
      <Terms xmlns="http://schemas.microsoft.com/office/infopath/2007/PartnerControls"/>
    </lcf76f155ced4ddcb4097134ff3c332f>
    <TaxCatchAll xmlns="cc995cb9-ffd8-4bd8-8cb2-a354f74d3e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9C31CBA138B45B7A76FCDB05D15CA" ma:contentTypeVersion="14" ma:contentTypeDescription="Create a new document." ma:contentTypeScope="" ma:versionID="1745c0557b57ddc515d1c29e816191e8">
  <xsd:schema xmlns:xsd="http://www.w3.org/2001/XMLSchema" xmlns:xs="http://www.w3.org/2001/XMLSchema" xmlns:p="http://schemas.microsoft.com/office/2006/metadata/properties" xmlns:ns2="75f39697-f19f-496a-9267-7c93567761b3" xmlns:ns3="cc995cb9-ffd8-4bd8-8cb2-a354f74d3e6c" targetNamespace="http://schemas.microsoft.com/office/2006/metadata/properties" ma:root="true" ma:fieldsID="354c0db06182f06d9a8230b3f5e90eba" ns2:_="" ns3:_="">
    <xsd:import namespace="75f39697-f19f-496a-9267-7c93567761b3"/>
    <xsd:import namespace="cc995cb9-ffd8-4bd8-8cb2-a354f74d3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39697-f19f-496a-9267-7c935677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2ec050-890d-4cb5-a79a-6eb9ec967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95cb9-ffd8-4bd8-8cb2-a354f74d3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bc3045-c643-4682-b3af-05b1a082eb9d}" ma:internalName="TaxCatchAll" ma:showField="CatchAllData" ma:web="cc995cb9-ffd8-4bd8-8cb2-a354f74d3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F6A003-BC78-4BED-8E13-E3E0E172D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050014-7CC8-459B-853F-98C77C4271F1}">
  <ds:schemaRefs>
    <ds:schemaRef ds:uri="http://schemas.microsoft.com/office/2006/metadata/properties"/>
    <ds:schemaRef ds:uri="http://schemas.microsoft.com/office/infopath/2007/PartnerControls"/>
    <ds:schemaRef ds:uri="75f39697-f19f-496a-9267-7c93567761b3"/>
    <ds:schemaRef ds:uri="cc995cb9-ffd8-4bd8-8cb2-a354f74d3e6c"/>
  </ds:schemaRefs>
</ds:datastoreItem>
</file>

<file path=customXml/itemProps3.xml><?xml version="1.0" encoding="utf-8"?>
<ds:datastoreItem xmlns:ds="http://schemas.openxmlformats.org/officeDocument/2006/customXml" ds:itemID="{AE218B55-31C7-49EF-BE17-873D0DCC7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39697-f19f-496a-9267-7c93567761b3"/>
    <ds:schemaRef ds:uri="cc995cb9-ffd8-4bd8-8cb2-a354f74d3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D93AF-714E-4399-B6D3-00B924C3F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JLGB MEAL TEMPLATE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Wayland</dc:creator>
  <cp:keywords/>
  <cp:lastModifiedBy>Linda Martin</cp:lastModifiedBy>
  <cp:revision>2</cp:revision>
  <cp:lastPrinted>2022-03-25T16:19:00Z</cp:lastPrinted>
  <dcterms:created xsi:type="dcterms:W3CDTF">2026-05-17T12:37:00Z</dcterms:created>
  <dcterms:modified xsi:type="dcterms:W3CDTF">2026-05-17T12:37:00Z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41ec928af9e34881be91cf25f58dff54</vt:lpwstr>
  </property>
  <property fmtid="{D5CDD505-2E9C-101B-9397-08002B2CF9AE}" pid="3" name="SW-FINGERPRINT">
    <vt:lpwstr>Tlm/JzcrEwS8CxN9G+nVZq1YsVS2prV3ivf0FLHUuEw=</vt:lpwstr>
  </property>
  <property fmtid="{D5CDD505-2E9C-101B-9397-08002B2CF9AE}" pid="4" name="ContentTypeId">
    <vt:lpwstr>0x01010001F9C31CBA138B45B7A76FCDB05D15CA</vt:lpwstr>
  </property>
  <property fmtid="{D5CDD505-2E9C-101B-9397-08002B2CF9AE}" pid="5" name="MediaServiceImageTags">
    <vt:lpwstr/>
  </property>
</Properties>
</file>